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0E7" w:rsidRDefault="003020E7" w:rsidP="00281381">
      <w:pPr>
        <w:jc w:val="center"/>
        <w:rPr>
          <w:rFonts w:ascii="Verdana" w:hAnsi="Verdana"/>
          <w:b/>
          <w:color w:val="003366"/>
          <w:sz w:val="28"/>
          <w:szCs w:val="28"/>
        </w:rPr>
      </w:pPr>
    </w:p>
    <w:p w:rsidR="00281381" w:rsidRDefault="00281381" w:rsidP="00281381">
      <w:pPr>
        <w:jc w:val="center"/>
        <w:rPr>
          <w:rFonts w:ascii="Verdana" w:hAnsi="Verdana"/>
          <w:b/>
          <w:color w:val="003366"/>
          <w:sz w:val="28"/>
          <w:szCs w:val="28"/>
        </w:rPr>
      </w:pPr>
      <w:r w:rsidRPr="002C4927">
        <w:rPr>
          <w:rFonts w:ascii="Verdana" w:hAnsi="Verdana"/>
          <w:b/>
          <w:color w:val="003366"/>
          <w:sz w:val="28"/>
          <w:szCs w:val="28"/>
        </w:rPr>
        <w:t xml:space="preserve">APLICAÇÃO DE </w:t>
      </w:r>
      <w:r w:rsidR="00093FB9">
        <w:rPr>
          <w:rFonts w:ascii="Verdana" w:hAnsi="Verdana"/>
          <w:b/>
          <w:color w:val="003366"/>
          <w:sz w:val="28"/>
          <w:szCs w:val="28"/>
        </w:rPr>
        <w:t xml:space="preserve">ISOLAMENTO TÉRMICO </w:t>
      </w:r>
      <w:r w:rsidR="005C6EFC">
        <w:rPr>
          <w:rFonts w:ascii="Verdana" w:hAnsi="Verdana"/>
          <w:b/>
          <w:color w:val="003366"/>
          <w:sz w:val="28"/>
          <w:szCs w:val="28"/>
        </w:rPr>
        <w:t xml:space="preserve">                             </w:t>
      </w:r>
      <w:r w:rsidR="003020E7" w:rsidRPr="003020E7">
        <w:rPr>
          <w:rFonts w:ascii="Verdana" w:hAnsi="Verdana"/>
          <w:b/>
          <w:color w:val="003366"/>
          <w:sz w:val="28"/>
          <w:szCs w:val="28"/>
        </w:rPr>
        <w:t>PLATAFORMA-500</w:t>
      </w:r>
      <w:r w:rsidR="0092490E">
        <w:rPr>
          <w:rFonts w:ascii="Verdana" w:hAnsi="Verdana"/>
          <w:b/>
          <w:color w:val="003366"/>
          <w:sz w:val="28"/>
          <w:szCs w:val="28"/>
        </w:rPr>
        <w:t xml:space="preserve"> </w:t>
      </w:r>
    </w:p>
    <w:p w:rsidR="0092490E" w:rsidRDefault="0092490E" w:rsidP="00281381">
      <w:pPr>
        <w:jc w:val="center"/>
        <w:rPr>
          <w:rFonts w:ascii="Verdana" w:hAnsi="Verdana"/>
          <w:b/>
          <w:color w:val="003366"/>
          <w:sz w:val="28"/>
          <w:szCs w:val="28"/>
        </w:rPr>
      </w:pPr>
      <w:r>
        <w:rPr>
          <w:rFonts w:ascii="Verdana" w:hAnsi="Verdana"/>
          <w:b/>
          <w:color w:val="003366"/>
          <w:sz w:val="28"/>
          <w:szCs w:val="28"/>
        </w:rPr>
        <w:t>PLANTA - A</w:t>
      </w:r>
    </w:p>
    <w:p w:rsidR="00281381" w:rsidRPr="002C4927" w:rsidRDefault="00281381" w:rsidP="00281381">
      <w:pPr>
        <w:jc w:val="center"/>
        <w:rPr>
          <w:rFonts w:ascii="Verdana" w:hAnsi="Verdana"/>
          <w:b/>
          <w:color w:val="003366"/>
          <w:sz w:val="28"/>
          <w:szCs w:val="28"/>
        </w:rPr>
      </w:pPr>
    </w:p>
    <w:p w:rsidR="001F0D36" w:rsidRPr="005C6EFC" w:rsidRDefault="001F0D36" w:rsidP="00B44355">
      <w:pPr>
        <w:tabs>
          <w:tab w:val="left" w:pos="5622"/>
        </w:tabs>
        <w:jc w:val="center"/>
        <w:rPr>
          <w:rFonts w:ascii="Verdana" w:hAnsi="Verdana" w:cs="Arial"/>
          <w:sz w:val="16"/>
          <w:szCs w:val="40"/>
        </w:rPr>
      </w:pPr>
    </w:p>
    <w:p w:rsidR="003020E7" w:rsidRDefault="003020E7" w:rsidP="005C6EFC">
      <w:pPr>
        <w:spacing w:before="100" w:beforeAutospacing="1" w:after="100" w:afterAutospacing="1"/>
        <w:jc w:val="center"/>
        <w:rPr>
          <w:rFonts w:ascii="Verdana" w:hAnsi="Verdana"/>
          <w:b/>
          <w:color w:val="003366"/>
          <w:sz w:val="28"/>
          <w:szCs w:val="28"/>
        </w:rPr>
      </w:pPr>
      <w:r>
        <w:rPr>
          <w:rFonts w:ascii="Verdana" w:hAnsi="Verdana"/>
          <w:b/>
          <w:noProof/>
          <w:color w:val="003366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321945</wp:posOffset>
            </wp:positionV>
            <wp:extent cx="5553075" cy="4157980"/>
            <wp:effectExtent l="19050" t="0" r="9525" b="0"/>
            <wp:wrapSquare wrapText="right"/>
            <wp:docPr id="37" name="Imagem 37" descr="IMG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00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0E7" w:rsidRDefault="003020E7" w:rsidP="005C6EFC">
      <w:pPr>
        <w:spacing w:before="100" w:beforeAutospacing="1" w:after="100" w:afterAutospacing="1"/>
        <w:jc w:val="center"/>
        <w:rPr>
          <w:rFonts w:ascii="Verdana" w:hAnsi="Verdana"/>
          <w:b/>
          <w:color w:val="003366"/>
          <w:sz w:val="28"/>
          <w:szCs w:val="28"/>
        </w:rPr>
      </w:pPr>
    </w:p>
    <w:p w:rsidR="003020E7" w:rsidRDefault="003020E7" w:rsidP="005C6EFC">
      <w:pPr>
        <w:spacing w:before="100" w:beforeAutospacing="1" w:after="100" w:afterAutospacing="1"/>
        <w:jc w:val="center"/>
        <w:rPr>
          <w:rFonts w:ascii="Verdana" w:hAnsi="Verdana"/>
          <w:b/>
          <w:color w:val="003366"/>
          <w:sz w:val="28"/>
          <w:szCs w:val="28"/>
        </w:rPr>
      </w:pPr>
    </w:p>
    <w:p w:rsidR="005C6EFC" w:rsidRDefault="005C6EFC" w:rsidP="00AE1F0C">
      <w:pPr>
        <w:jc w:val="center"/>
        <w:rPr>
          <w:rFonts w:ascii="Verdana" w:hAnsi="Verdana"/>
          <w:b/>
          <w:color w:val="003366"/>
          <w:sz w:val="28"/>
          <w:szCs w:val="28"/>
        </w:rPr>
      </w:pPr>
      <w:r w:rsidRPr="00AE1F0C">
        <w:rPr>
          <w:rFonts w:ascii="Verdana" w:hAnsi="Verdana"/>
          <w:b/>
          <w:color w:val="003366"/>
          <w:sz w:val="28"/>
          <w:szCs w:val="28"/>
        </w:rPr>
        <w:t>RELATÓRIO FINAL DO SERVIÇO</w:t>
      </w:r>
    </w:p>
    <w:p w:rsidR="00AE1F0C" w:rsidRPr="00AE1F0C" w:rsidRDefault="00AE1F0C" w:rsidP="00AE1F0C">
      <w:pPr>
        <w:jc w:val="center"/>
        <w:rPr>
          <w:rFonts w:ascii="Verdana" w:hAnsi="Verdana"/>
          <w:b/>
          <w:color w:val="003366"/>
          <w:sz w:val="28"/>
          <w:szCs w:val="28"/>
        </w:rPr>
      </w:pPr>
    </w:p>
    <w:p w:rsidR="005C6EFC" w:rsidRPr="00AE1F0C" w:rsidRDefault="005C6EFC" w:rsidP="00AE1F0C">
      <w:pPr>
        <w:jc w:val="center"/>
        <w:rPr>
          <w:rFonts w:ascii="Verdana" w:hAnsi="Verdana"/>
          <w:sz w:val="24"/>
          <w:szCs w:val="28"/>
        </w:rPr>
      </w:pPr>
      <w:r w:rsidRPr="00AE1F0C">
        <w:rPr>
          <w:rFonts w:ascii="Verdana" w:hAnsi="Verdana"/>
          <w:sz w:val="24"/>
          <w:szCs w:val="28"/>
        </w:rPr>
        <w:t xml:space="preserve">Período </w:t>
      </w:r>
      <w:r w:rsidR="00AE1F0C">
        <w:rPr>
          <w:rFonts w:ascii="Verdana" w:hAnsi="Verdana"/>
          <w:sz w:val="24"/>
          <w:szCs w:val="28"/>
        </w:rPr>
        <w:t>Setembro</w:t>
      </w:r>
      <w:r w:rsidRPr="00AE1F0C">
        <w:rPr>
          <w:rFonts w:ascii="Verdana" w:hAnsi="Verdana"/>
          <w:sz w:val="24"/>
          <w:szCs w:val="28"/>
        </w:rPr>
        <w:t>/2014</w:t>
      </w:r>
    </w:p>
    <w:p w:rsidR="009B17CB" w:rsidRPr="00AE1F0C" w:rsidRDefault="009B17CB" w:rsidP="00AE1F0C">
      <w:pPr>
        <w:jc w:val="center"/>
        <w:rPr>
          <w:rFonts w:ascii="Verdana" w:hAnsi="Verdana"/>
          <w:sz w:val="24"/>
          <w:szCs w:val="28"/>
        </w:rPr>
      </w:pPr>
      <w:r w:rsidRPr="00AE1F0C">
        <w:rPr>
          <w:rFonts w:ascii="Verdana" w:hAnsi="Verdana"/>
          <w:sz w:val="24"/>
          <w:szCs w:val="28"/>
        </w:rPr>
        <w:t>Candeias – B</w:t>
      </w:r>
      <w:r w:rsidR="00EB41B2" w:rsidRPr="00AE1F0C">
        <w:rPr>
          <w:rFonts w:ascii="Verdana" w:hAnsi="Verdana"/>
          <w:sz w:val="24"/>
          <w:szCs w:val="28"/>
        </w:rPr>
        <w:t>A</w:t>
      </w:r>
    </w:p>
    <w:p w:rsidR="004830CF" w:rsidRDefault="004830CF">
      <w:pPr>
        <w:autoSpaceDE/>
        <w:autoSpaceDN/>
        <w:rPr>
          <w:rFonts w:ascii="Verdana" w:hAnsi="Verdana" w:cs="Arial"/>
          <w:sz w:val="24"/>
          <w:szCs w:val="40"/>
        </w:rPr>
      </w:pPr>
      <w:r>
        <w:rPr>
          <w:rFonts w:ascii="Verdana" w:hAnsi="Verdana" w:cs="Arial"/>
          <w:sz w:val="24"/>
          <w:szCs w:val="40"/>
        </w:rPr>
        <w:br w:type="page"/>
      </w:r>
    </w:p>
    <w:p w:rsidR="00281381" w:rsidRPr="0032322A" w:rsidRDefault="00281381" w:rsidP="00281381">
      <w:pPr>
        <w:rPr>
          <w:rFonts w:ascii="Verdana" w:hAnsi="Verdana" w:cs="Arial"/>
          <w:sz w:val="24"/>
          <w:szCs w:val="40"/>
        </w:rPr>
      </w:pPr>
    </w:p>
    <w:p w:rsidR="00AD57B3" w:rsidRDefault="00AD57B3" w:rsidP="003F5FDF">
      <w:pPr>
        <w:pStyle w:val="NormalWeb"/>
        <w:jc w:val="center"/>
        <w:rPr>
          <w:rFonts w:ascii="Verdana" w:eastAsiaTheme="minorHAnsi" w:hAnsi="Verdana"/>
          <w:b/>
          <w:szCs w:val="22"/>
          <w:lang w:eastAsia="en-US"/>
        </w:rPr>
      </w:pPr>
    </w:p>
    <w:p w:rsidR="003F5FDF" w:rsidRPr="00B315C4" w:rsidRDefault="001D690F" w:rsidP="003F5FDF">
      <w:pPr>
        <w:pStyle w:val="NormalWeb"/>
        <w:jc w:val="center"/>
        <w:rPr>
          <w:rFonts w:ascii="Verdana" w:eastAsiaTheme="minorHAnsi" w:hAnsi="Verdana"/>
          <w:b/>
          <w:szCs w:val="22"/>
          <w:lang w:eastAsia="en-US"/>
        </w:rPr>
      </w:pPr>
      <w:r w:rsidRPr="00B315C4">
        <w:rPr>
          <w:rFonts w:ascii="Verdana" w:eastAsiaTheme="minorHAnsi" w:hAnsi="Verdana"/>
          <w:b/>
          <w:szCs w:val="22"/>
          <w:lang w:eastAsia="en-US"/>
        </w:rPr>
        <w:t>Folha de Aprova</w:t>
      </w:r>
      <w:r w:rsidRPr="00532C15">
        <w:rPr>
          <w:rFonts w:ascii="Verdana" w:hAnsi="Verdana"/>
          <w:b/>
        </w:rPr>
        <w:t>ção</w:t>
      </w:r>
    </w:p>
    <w:p w:rsidR="003F5FDF" w:rsidRDefault="003F5FDF" w:rsidP="003F5FDF">
      <w:pPr>
        <w:pStyle w:val="NormalWeb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3F5FDF" w:rsidRDefault="003F5FDF" w:rsidP="003F5FDF">
      <w:pPr>
        <w:pStyle w:val="NormalWeb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3F5FDF" w:rsidRPr="00316CDE" w:rsidRDefault="003F5FDF" w:rsidP="00316CDE">
      <w:pPr>
        <w:jc w:val="center"/>
        <w:rPr>
          <w:rFonts w:ascii="Arial" w:hAnsi="Arial" w:cs="Arial"/>
        </w:rPr>
      </w:pPr>
      <w:r w:rsidRPr="00585015">
        <w:rPr>
          <w:rFonts w:ascii="Verdana" w:hAnsi="Verdana" w:cs="Arial"/>
        </w:rPr>
        <w:t xml:space="preserve">Relatório Final do </w:t>
      </w:r>
      <w:r w:rsidR="005C7B47" w:rsidRPr="00585015">
        <w:rPr>
          <w:rFonts w:ascii="Verdana" w:hAnsi="Verdana" w:cs="Arial"/>
        </w:rPr>
        <w:t>Serviço</w:t>
      </w:r>
      <w:r w:rsidR="00EB41B2" w:rsidRPr="00585015">
        <w:rPr>
          <w:rFonts w:ascii="Verdana" w:hAnsi="Verdana" w:cs="Arial"/>
        </w:rPr>
        <w:t xml:space="preserve"> de Aplicação de Isolamento Térmico </w:t>
      </w:r>
      <w:r w:rsidR="005C6EFC" w:rsidRPr="00585015">
        <w:rPr>
          <w:rFonts w:ascii="Verdana" w:hAnsi="Verdana" w:cs="Arial"/>
        </w:rPr>
        <w:t xml:space="preserve">a quente </w:t>
      </w:r>
      <w:r w:rsidR="006D2D10">
        <w:rPr>
          <w:rFonts w:ascii="Verdana" w:hAnsi="Verdana" w:cs="Arial"/>
        </w:rPr>
        <w:t>na plataforma 500</w:t>
      </w:r>
      <w:r w:rsidR="005C6EFC" w:rsidRPr="00585015">
        <w:rPr>
          <w:rFonts w:ascii="Verdana" w:hAnsi="Verdana" w:cs="Arial"/>
        </w:rPr>
        <w:t>.</w:t>
      </w:r>
    </w:p>
    <w:p w:rsidR="00EB41B2" w:rsidRPr="00C84E0E" w:rsidRDefault="00EB41B2" w:rsidP="003F5FDF">
      <w:pPr>
        <w:jc w:val="center"/>
        <w:rPr>
          <w:rFonts w:ascii="Arial" w:hAnsi="Arial" w:cs="Arial"/>
        </w:rPr>
      </w:pPr>
    </w:p>
    <w:p w:rsidR="003F5FDF" w:rsidRPr="00C84E0E" w:rsidRDefault="003F5FDF" w:rsidP="003F5FDF">
      <w:pPr>
        <w:jc w:val="center"/>
        <w:rPr>
          <w:rFonts w:ascii="Arial" w:hAnsi="Arial" w:cs="Arial"/>
        </w:rPr>
      </w:pPr>
    </w:p>
    <w:p w:rsidR="003F5FDF" w:rsidRPr="00C84E0E" w:rsidRDefault="003F5FDF" w:rsidP="003F5FDF">
      <w:pPr>
        <w:jc w:val="both"/>
        <w:rPr>
          <w:rFonts w:ascii="Arial" w:hAnsi="Arial" w:cs="Arial"/>
        </w:rPr>
      </w:pPr>
    </w:p>
    <w:p w:rsidR="003F5FDF" w:rsidRPr="00C84E0E" w:rsidRDefault="00093FB9" w:rsidP="003F5FDF">
      <w:pPr>
        <w:spacing w:line="360" w:lineRule="auto"/>
        <w:jc w:val="both"/>
        <w:rPr>
          <w:rFonts w:ascii="Arial" w:hAnsi="Arial" w:cs="Arial"/>
        </w:rPr>
      </w:pPr>
      <w:r>
        <w:rPr>
          <w:rFonts w:ascii="Verdana" w:hAnsi="Verdana" w:cs="Arial"/>
        </w:rPr>
        <w:t>Relató</w:t>
      </w:r>
      <w:r w:rsidR="003F5FDF" w:rsidRPr="003F5FDF">
        <w:rPr>
          <w:rFonts w:ascii="Verdana" w:hAnsi="Verdana" w:cs="Arial"/>
        </w:rPr>
        <w:t>rio apresen</w:t>
      </w:r>
      <w:bookmarkStart w:id="0" w:name="_GoBack"/>
      <w:bookmarkEnd w:id="0"/>
      <w:r w:rsidR="003F5FDF" w:rsidRPr="003F5FDF">
        <w:rPr>
          <w:rFonts w:ascii="Verdana" w:hAnsi="Verdana" w:cs="Arial"/>
        </w:rPr>
        <w:t xml:space="preserve">tado após </w:t>
      </w:r>
      <w:r w:rsidRPr="003F5FDF">
        <w:rPr>
          <w:rFonts w:ascii="Verdana" w:hAnsi="Verdana" w:cs="Arial"/>
        </w:rPr>
        <w:t>conclusão</w:t>
      </w:r>
      <w:r w:rsidR="003F5FDF" w:rsidRPr="003F5FDF">
        <w:rPr>
          <w:rFonts w:ascii="Verdana" w:hAnsi="Verdana" w:cs="Arial"/>
        </w:rPr>
        <w:t xml:space="preserve"> dos servi</w:t>
      </w:r>
      <w:r>
        <w:rPr>
          <w:rFonts w:ascii="Verdana" w:hAnsi="Verdana" w:cs="Arial"/>
        </w:rPr>
        <w:t>ç</w:t>
      </w:r>
      <w:r w:rsidR="003F5FDF" w:rsidRPr="003F5FDF">
        <w:rPr>
          <w:rFonts w:ascii="Verdana" w:hAnsi="Verdana" w:cs="Arial"/>
        </w:rPr>
        <w:t>os de aplicação</w:t>
      </w:r>
      <w:r>
        <w:rPr>
          <w:rFonts w:ascii="Verdana" w:hAnsi="Verdana" w:cs="Arial"/>
        </w:rPr>
        <w:t xml:space="preserve"> de Isolamento té</w:t>
      </w:r>
      <w:r w:rsidR="003F5FDF">
        <w:rPr>
          <w:rFonts w:ascii="Verdana" w:hAnsi="Verdana" w:cs="Arial"/>
        </w:rPr>
        <w:t>rmico n</w:t>
      </w:r>
      <w:r w:rsidR="006D2D10">
        <w:rPr>
          <w:rFonts w:ascii="Verdana" w:hAnsi="Verdana" w:cs="Arial"/>
        </w:rPr>
        <w:t>a</w:t>
      </w:r>
      <w:r w:rsidR="003F5FDF">
        <w:rPr>
          <w:rFonts w:ascii="Verdana" w:hAnsi="Verdana" w:cs="Arial"/>
        </w:rPr>
        <w:t xml:space="preserve"> </w:t>
      </w:r>
      <w:r w:rsidR="006D2D10">
        <w:rPr>
          <w:rFonts w:ascii="Verdana" w:hAnsi="Verdana" w:cs="Arial"/>
        </w:rPr>
        <w:t>Planta A</w:t>
      </w:r>
      <w:r w:rsidR="003F5FDF">
        <w:rPr>
          <w:rFonts w:ascii="Verdana" w:hAnsi="Verdana" w:cs="Arial"/>
        </w:rPr>
        <w:t xml:space="preserve"> situado</w:t>
      </w:r>
      <w:r w:rsidR="00BE09B5">
        <w:rPr>
          <w:rFonts w:ascii="Verdana" w:hAnsi="Verdana" w:cs="Arial"/>
        </w:rPr>
        <w:t xml:space="preserve"> </w:t>
      </w:r>
      <w:r w:rsidR="006D2D10">
        <w:rPr>
          <w:rFonts w:ascii="Verdana" w:hAnsi="Verdana" w:cs="Arial"/>
        </w:rPr>
        <w:t>no Dow Brasil S.A na cidade de Candeias-Ba</w:t>
      </w:r>
      <w:r w:rsidR="005C6EFC">
        <w:rPr>
          <w:rFonts w:ascii="Verdana" w:hAnsi="Verdana" w:cs="Arial"/>
        </w:rPr>
        <w:t>.</w:t>
      </w:r>
    </w:p>
    <w:p w:rsidR="003F5FDF" w:rsidRDefault="003F5FDF" w:rsidP="003F5FDF">
      <w:pPr>
        <w:spacing w:line="360" w:lineRule="auto"/>
        <w:jc w:val="both"/>
        <w:rPr>
          <w:rFonts w:ascii="Arial" w:hAnsi="Arial" w:cs="Arial"/>
        </w:rPr>
      </w:pPr>
    </w:p>
    <w:p w:rsidR="006D2D10" w:rsidRPr="00C84E0E" w:rsidRDefault="006D2D10" w:rsidP="003F5FDF">
      <w:pPr>
        <w:spacing w:line="360" w:lineRule="auto"/>
        <w:jc w:val="both"/>
        <w:rPr>
          <w:rFonts w:ascii="Arial" w:hAnsi="Arial" w:cs="Arial"/>
        </w:rPr>
      </w:pPr>
    </w:p>
    <w:p w:rsidR="003F5FDF" w:rsidRPr="001D690F" w:rsidRDefault="003F5FDF" w:rsidP="003F5FDF">
      <w:pPr>
        <w:spacing w:line="360" w:lineRule="auto"/>
        <w:jc w:val="center"/>
        <w:rPr>
          <w:rFonts w:ascii="Verdana" w:hAnsi="Verdana" w:cs="Arial"/>
        </w:rPr>
      </w:pPr>
      <w:r w:rsidRPr="001D690F">
        <w:rPr>
          <w:rFonts w:ascii="Verdana" w:hAnsi="Verdana" w:cs="Arial"/>
        </w:rPr>
        <w:t xml:space="preserve">Aprovado em </w:t>
      </w:r>
      <w:r w:rsidR="006D2D10">
        <w:rPr>
          <w:rFonts w:ascii="Verdana" w:hAnsi="Verdana" w:cs="Arial"/>
        </w:rPr>
        <w:t>Outubro</w:t>
      </w:r>
      <w:r w:rsidRPr="001D690F">
        <w:rPr>
          <w:rFonts w:ascii="Verdana" w:hAnsi="Verdana" w:cs="Arial"/>
        </w:rPr>
        <w:t xml:space="preserve"> de 2014</w:t>
      </w:r>
    </w:p>
    <w:p w:rsidR="003F5FDF" w:rsidRDefault="003F5FDF" w:rsidP="003F5FDF">
      <w:pPr>
        <w:rPr>
          <w:rFonts w:ascii="Arial" w:hAnsi="Arial" w:cs="Arial"/>
        </w:rPr>
      </w:pPr>
    </w:p>
    <w:p w:rsidR="003F5FDF" w:rsidRDefault="003F5FDF" w:rsidP="003F5FDF">
      <w:pPr>
        <w:rPr>
          <w:rFonts w:ascii="Arial" w:hAnsi="Arial" w:cs="Arial"/>
        </w:rPr>
      </w:pPr>
    </w:p>
    <w:p w:rsidR="003F5FDF" w:rsidRDefault="003F5FDF" w:rsidP="003F5FDF">
      <w:pPr>
        <w:rPr>
          <w:rFonts w:ascii="Arial" w:hAnsi="Arial" w:cs="Arial"/>
        </w:rPr>
      </w:pPr>
    </w:p>
    <w:p w:rsidR="003F5FDF" w:rsidRPr="00C84E0E" w:rsidRDefault="003F5FDF" w:rsidP="003F5FDF">
      <w:pPr>
        <w:rPr>
          <w:rFonts w:ascii="Arial" w:hAnsi="Arial" w:cs="Arial"/>
        </w:rPr>
      </w:pPr>
    </w:p>
    <w:p w:rsidR="003F5FDF" w:rsidRPr="00B315C4" w:rsidRDefault="003F5FDF" w:rsidP="003F5FDF">
      <w:pPr>
        <w:jc w:val="center"/>
        <w:rPr>
          <w:rFonts w:ascii="Verdana" w:hAnsi="Verdana"/>
          <w:b/>
          <w:sz w:val="28"/>
        </w:rPr>
      </w:pPr>
      <w:r w:rsidRPr="00B315C4">
        <w:rPr>
          <w:rFonts w:ascii="Verdana" w:hAnsi="Verdana"/>
          <w:b/>
          <w:sz w:val="28"/>
        </w:rPr>
        <w:t>Aprovadores</w:t>
      </w:r>
    </w:p>
    <w:p w:rsidR="003F5FDF" w:rsidRDefault="003F5FDF" w:rsidP="00650ECD">
      <w:pPr>
        <w:rPr>
          <w:rFonts w:ascii="Verdana" w:hAnsi="Verdana" w:cs="Arial"/>
        </w:rPr>
      </w:pPr>
    </w:p>
    <w:p w:rsidR="00841755" w:rsidRPr="00650ECD" w:rsidRDefault="00841755" w:rsidP="00650ECD">
      <w:pPr>
        <w:rPr>
          <w:rFonts w:ascii="Verdana" w:hAnsi="Verdana" w:cs="Arial"/>
        </w:rPr>
      </w:pPr>
    </w:p>
    <w:p w:rsidR="006D2D10" w:rsidRDefault="006D2D10" w:rsidP="006D2D10">
      <w:pPr>
        <w:rPr>
          <w:rFonts w:ascii="Verdana" w:hAnsi="Verdana" w:cs="Arial"/>
        </w:rPr>
      </w:pPr>
      <w:r w:rsidRPr="00650ECD">
        <w:rPr>
          <w:rFonts w:ascii="Verdana" w:hAnsi="Verdana" w:cs="Arial"/>
          <w:bCs/>
        </w:rPr>
        <w:t>Carla Souza</w:t>
      </w:r>
      <w:r w:rsidRPr="00650ECD">
        <w:rPr>
          <w:rFonts w:ascii="Verdana" w:hAnsi="Verdana" w:cs="Arial"/>
        </w:rPr>
        <w:br/>
      </w:r>
      <w:proofErr w:type="spellStart"/>
      <w:r w:rsidRPr="00650ECD">
        <w:rPr>
          <w:rFonts w:ascii="Verdana" w:hAnsi="Verdana" w:cs="Arial"/>
        </w:rPr>
        <w:t>Maintenance</w:t>
      </w:r>
      <w:proofErr w:type="spellEnd"/>
      <w:r w:rsidRPr="00650ECD">
        <w:rPr>
          <w:rFonts w:ascii="Verdana" w:hAnsi="Verdana" w:cs="Arial"/>
        </w:rPr>
        <w:t xml:space="preserve"> </w:t>
      </w:r>
      <w:proofErr w:type="spellStart"/>
      <w:r w:rsidRPr="00650ECD">
        <w:rPr>
          <w:rFonts w:ascii="Verdana" w:hAnsi="Verdana" w:cs="Arial"/>
        </w:rPr>
        <w:t>Process</w:t>
      </w:r>
      <w:proofErr w:type="spellEnd"/>
      <w:r w:rsidRPr="00650ECD">
        <w:rPr>
          <w:rFonts w:ascii="Verdana" w:hAnsi="Verdana" w:cs="Arial"/>
        </w:rPr>
        <w:t xml:space="preserve"> </w:t>
      </w:r>
      <w:proofErr w:type="spellStart"/>
      <w:r w:rsidRPr="00650ECD">
        <w:rPr>
          <w:rFonts w:ascii="Verdana" w:hAnsi="Verdana" w:cs="Arial"/>
        </w:rPr>
        <w:t>Leader</w:t>
      </w:r>
      <w:proofErr w:type="spellEnd"/>
      <w:r w:rsidRPr="00650ECD">
        <w:rPr>
          <w:rFonts w:ascii="Verdana" w:hAnsi="Verdana" w:cs="Arial"/>
        </w:rPr>
        <w:br/>
        <w:t>Aratu PO/PG, SL &amp; EO</w:t>
      </w:r>
    </w:p>
    <w:p w:rsidR="006D2D10" w:rsidRDefault="006D2D10" w:rsidP="006D2D10">
      <w:pPr>
        <w:rPr>
          <w:rFonts w:ascii="Verdana" w:hAnsi="Verdana" w:cs="Arial"/>
        </w:rPr>
      </w:pPr>
    </w:p>
    <w:p w:rsidR="006D2D10" w:rsidRPr="00650ECD" w:rsidRDefault="006D2D10" w:rsidP="006D2D10">
      <w:pPr>
        <w:rPr>
          <w:rFonts w:ascii="Verdana" w:hAnsi="Verdana" w:cs="Arial"/>
        </w:rPr>
      </w:pPr>
      <w:r>
        <w:rPr>
          <w:rFonts w:ascii="Verdana" w:hAnsi="Verdana" w:cs="Arial"/>
        </w:rPr>
        <w:t>_________________________________</w:t>
      </w:r>
    </w:p>
    <w:p w:rsidR="00281381" w:rsidRDefault="00281381" w:rsidP="00281381">
      <w:pPr>
        <w:spacing w:before="100" w:beforeAutospacing="1" w:after="100" w:afterAutospacing="1"/>
        <w:rPr>
          <w:rFonts w:ascii="Verdana" w:hAnsi="Verdana" w:cs="Arial"/>
          <w:bCs/>
        </w:rPr>
      </w:pPr>
    </w:p>
    <w:p w:rsidR="006D2D10" w:rsidRPr="00B315C4" w:rsidRDefault="006D2D10" w:rsidP="006D2D10">
      <w:pPr>
        <w:rPr>
          <w:rFonts w:ascii="Verdana" w:hAnsi="Verdana" w:cs="Arial"/>
        </w:rPr>
      </w:pPr>
      <w:r>
        <w:rPr>
          <w:rFonts w:ascii="Verdana" w:hAnsi="Verdana" w:cs="Arial"/>
        </w:rPr>
        <w:t>Mauricio Amaral</w:t>
      </w:r>
    </w:p>
    <w:p w:rsidR="006D2D10" w:rsidRPr="00B315C4" w:rsidRDefault="006D2D10" w:rsidP="006D2D10">
      <w:pPr>
        <w:rPr>
          <w:rFonts w:ascii="Verdana" w:hAnsi="Verdana" w:cs="Arial"/>
        </w:rPr>
      </w:pPr>
      <w:r w:rsidRPr="00B315C4">
        <w:rPr>
          <w:rFonts w:ascii="Verdana" w:hAnsi="Verdana" w:cs="Arial"/>
        </w:rPr>
        <w:t>WAC da planta</w:t>
      </w:r>
    </w:p>
    <w:p w:rsidR="006D2D10" w:rsidRDefault="006D2D10" w:rsidP="006D2D10">
      <w:pPr>
        <w:rPr>
          <w:rFonts w:ascii="Arial" w:hAnsi="Arial" w:cs="Arial"/>
        </w:rPr>
      </w:pPr>
    </w:p>
    <w:p w:rsidR="006D2D10" w:rsidRDefault="006D2D10" w:rsidP="006D2D10">
      <w:pPr>
        <w:rPr>
          <w:rFonts w:ascii="Arial" w:hAnsi="Arial" w:cs="Arial"/>
        </w:rPr>
      </w:pPr>
      <w:r w:rsidRPr="00C84E0E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____________</w:t>
      </w:r>
    </w:p>
    <w:p w:rsidR="006D2D10" w:rsidRDefault="006D2D10" w:rsidP="00281381">
      <w:pPr>
        <w:spacing w:before="100" w:beforeAutospacing="1" w:after="100" w:afterAutospacing="1"/>
        <w:rPr>
          <w:rFonts w:ascii="Verdana" w:hAnsi="Verdana" w:cs="Arial"/>
          <w:bCs/>
        </w:rPr>
      </w:pPr>
    </w:p>
    <w:p w:rsidR="006D2D10" w:rsidRDefault="006D2D10" w:rsidP="00281381">
      <w:pPr>
        <w:spacing w:before="100" w:beforeAutospacing="1" w:after="100" w:afterAutospacing="1"/>
        <w:rPr>
          <w:rFonts w:ascii="Verdana" w:hAnsi="Verdana" w:cs="Arial"/>
          <w:bCs/>
        </w:rPr>
      </w:pPr>
    </w:p>
    <w:p w:rsidR="006D2D10" w:rsidRDefault="006D2D10" w:rsidP="006D2D10">
      <w:pPr>
        <w:rPr>
          <w:rFonts w:ascii="Verdana" w:hAnsi="Verdana" w:cs="Arial"/>
        </w:rPr>
      </w:pPr>
      <w:r>
        <w:rPr>
          <w:rFonts w:ascii="Verdana" w:hAnsi="Verdana" w:cs="Arial"/>
        </w:rPr>
        <w:t xml:space="preserve">Jairo França </w:t>
      </w:r>
    </w:p>
    <w:p w:rsidR="006D2D10" w:rsidRPr="00B315C4" w:rsidRDefault="006D2D10" w:rsidP="006D2D10">
      <w:pPr>
        <w:rPr>
          <w:rFonts w:ascii="Verdana" w:hAnsi="Verdana" w:cs="Arial"/>
        </w:rPr>
      </w:pPr>
      <w:r>
        <w:rPr>
          <w:rFonts w:ascii="Verdana" w:hAnsi="Verdana" w:cs="Arial"/>
        </w:rPr>
        <w:t>M</w:t>
      </w:r>
      <w:r w:rsidRPr="00B315C4">
        <w:rPr>
          <w:rFonts w:ascii="Verdana" w:hAnsi="Verdana" w:cs="Arial"/>
        </w:rPr>
        <w:t>AC da planta</w:t>
      </w:r>
    </w:p>
    <w:p w:rsidR="006D2D10" w:rsidRDefault="006D2D10" w:rsidP="006D2D10">
      <w:pPr>
        <w:rPr>
          <w:rFonts w:ascii="Arial" w:hAnsi="Arial" w:cs="Arial"/>
        </w:rPr>
      </w:pPr>
    </w:p>
    <w:p w:rsidR="006D2D10" w:rsidRDefault="006D2D10" w:rsidP="006D2D10">
      <w:pPr>
        <w:rPr>
          <w:rFonts w:ascii="Arial" w:hAnsi="Arial" w:cs="Arial"/>
        </w:rPr>
      </w:pPr>
      <w:r w:rsidRPr="00C84E0E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____________</w:t>
      </w:r>
    </w:p>
    <w:p w:rsidR="0092490E" w:rsidRDefault="0092490E" w:rsidP="001F0D36">
      <w:pPr>
        <w:tabs>
          <w:tab w:val="left" w:pos="5622"/>
        </w:tabs>
        <w:rPr>
          <w:rFonts w:ascii="Arial" w:hAnsi="Arial" w:cs="Arial"/>
        </w:rPr>
      </w:pPr>
    </w:p>
    <w:p w:rsidR="006A787C" w:rsidRDefault="006A787C" w:rsidP="001F0D36">
      <w:pPr>
        <w:tabs>
          <w:tab w:val="left" w:pos="5622"/>
        </w:tabs>
        <w:rPr>
          <w:rFonts w:ascii="Arial" w:hAnsi="Arial" w:cs="Arial"/>
        </w:rPr>
      </w:pPr>
    </w:p>
    <w:p w:rsidR="006A787C" w:rsidRDefault="006A787C" w:rsidP="001F0D36">
      <w:pPr>
        <w:tabs>
          <w:tab w:val="left" w:pos="5622"/>
        </w:tabs>
        <w:rPr>
          <w:rFonts w:ascii="Verdana" w:hAnsi="Verdana" w:cs="Arial"/>
          <w:color w:val="003366"/>
          <w:szCs w:val="30"/>
        </w:rPr>
      </w:pPr>
    </w:p>
    <w:p w:rsidR="00771A4E" w:rsidRDefault="00771A4E" w:rsidP="001F0D36">
      <w:pPr>
        <w:tabs>
          <w:tab w:val="left" w:pos="5622"/>
        </w:tabs>
        <w:rPr>
          <w:rFonts w:ascii="Verdana" w:hAnsi="Verdana" w:cs="Arial"/>
          <w:color w:val="003366"/>
          <w:szCs w:val="30"/>
        </w:rPr>
      </w:pPr>
    </w:p>
    <w:p w:rsidR="00771A4E" w:rsidRDefault="00771A4E" w:rsidP="001F0D36">
      <w:pPr>
        <w:tabs>
          <w:tab w:val="left" w:pos="5622"/>
        </w:tabs>
        <w:rPr>
          <w:rFonts w:ascii="Verdana" w:hAnsi="Verdana" w:cs="Arial"/>
          <w:color w:val="003366"/>
          <w:szCs w:val="30"/>
        </w:rPr>
      </w:pPr>
    </w:p>
    <w:p w:rsidR="00771A4E" w:rsidRDefault="00771A4E" w:rsidP="001F0D36">
      <w:pPr>
        <w:tabs>
          <w:tab w:val="left" w:pos="5622"/>
        </w:tabs>
        <w:rPr>
          <w:rFonts w:ascii="Verdana" w:hAnsi="Verdana" w:cs="Arial"/>
          <w:color w:val="003366"/>
          <w:szCs w:val="30"/>
        </w:rPr>
      </w:pPr>
    </w:p>
    <w:p w:rsidR="00771A4E" w:rsidRPr="005C6EFC" w:rsidRDefault="00771A4E" w:rsidP="001F0D36">
      <w:pPr>
        <w:tabs>
          <w:tab w:val="left" w:pos="5622"/>
        </w:tabs>
        <w:rPr>
          <w:rFonts w:ascii="Verdana" w:hAnsi="Verdana" w:cs="Arial"/>
          <w:color w:val="003366"/>
          <w:szCs w:val="30"/>
        </w:rPr>
      </w:pPr>
    </w:p>
    <w:p w:rsidR="002605E1" w:rsidRPr="00CD50E2" w:rsidRDefault="00CD50E2" w:rsidP="00BF2C70">
      <w:pPr>
        <w:numPr>
          <w:ilvl w:val="0"/>
          <w:numId w:val="3"/>
        </w:numPr>
        <w:tabs>
          <w:tab w:val="num" w:pos="200"/>
        </w:tabs>
        <w:ind w:left="500" w:hanging="500"/>
        <w:rPr>
          <w:rFonts w:ascii="Verdana" w:hAnsi="Verdana" w:cs="Arial"/>
          <w:b/>
          <w:color w:val="003366"/>
          <w:sz w:val="22"/>
          <w:szCs w:val="32"/>
        </w:rPr>
      </w:pPr>
      <w:r w:rsidRPr="00CD50E2">
        <w:rPr>
          <w:rFonts w:ascii="Verdana" w:hAnsi="Verdana" w:cs="Arial"/>
          <w:b/>
          <w:color w:val="003366"/>
          <w:sz w:val="22"/>
          <w:szCs w:val="32"/>
        </w:rPr>
        <w:t>Objetivo</w:t>
      </w:r>
    </w:p>
    <w:p w:rsidR="002605E1" w:rsidRDefault="002605E1" w:rsidP="006F75DD">
      <w:pPr>
        <w:tabs>
          <w:tab w:val="left" w:pos="5622"/>
        </w:tabs>
        <w:jc w:val="center"/>
        <w:rPr>
          <w:rFonts w:ascii="Verdana" w:hAnsi="Verdana" w:cs="Arial"/>
          <w:color w:val="003366"/>
        </w:rPr>
      </w:pPr>
    </w:p>
    <w:p w:rsidR="00200CC5" w:rsidRPr="00200CC5" w:rsidRDefault="00200CC5" w:rsidP="006F75DD">
      <w:pPr>
        <w:tabs>
          <w:tab w:val="left" w:pos="5622"/>
        </w:tabs>
        <w:jc w:val="center"/>
        <w:rPr>
          <w:rFonts w:ascii="Verdana" w:hAnsi="Verdana" w:cs="Arial"/>
          <w:color w:val="003366"/>
        </w:rPr>
      </w:pPr>
    </w:p>
    <w:p w:rsidR="00761E64" w:rsidRDefault="002605E1" w:rsidP="00280FA8">
      <w:pPr>
        <w:spacing w:line="480" w:lineRule="auto"/>
        <w:ind w:firstLine="567"/>
        <w:jc w:val="both"/>
        <w:rPr>
          <w:rFonts w:ascii="Verdana" w:hAnsi="Verdana" w:cs="Arial"/>
          <w:color w:val="003366"/>
          <w:sz w:val="36"/>
          <w:szCs w:val="36"/>
        </w:rPr>
      </w:pPr>
      <w:r w:rsidRPr="002C4927">
        <w:rPr>
          <w:rFonts w:ascii="Verdana" w:hAnsi="Verdana"/>
        </w:rPr>
        <w:t xml:space="preserve">O Presente Relatório tem por objetivo apresentar todas as informações obtidas no decorrer da aplicação de </w:t>
      </w:r>
      <w:r>
        <w:rPr>
          <w:rFonts w:ascii="Verdana" w:hAnsi="Verdana"/>
        </w:rPr>
        <w:t xml:space="preserve">isolamento </w:t>
      </w:r>
      <w:r w:rsidR="005C7B47">
        <w:rPr>
          <w:rFonts w:ascii="Verdana" w:hAnsi="Verdana"/>
        </w:rPr>
        <w:t>térmico</w:t>
      </w:r>
      <w:r w:rsidR="00402CE6">
        <w:rPr>
          <w:rFonts w:ascii="Verdana" w:hAnsi="Verdana"/>
        </w:rPr>
        <w:t xml:space="preserve"> em l</w:t>
      </w:r>
      <w:r w:rsidR="00402CE6" w:rsidRPr="00402CE6">
        <w:rPr>
          <w:rFonts w:ascii="Verdana" w:hAnsi="Verdana"/>
        </w:rPr>
        <w:t>ã</w:t>
      </w:r>
      <w:r w:rsidR="00AE2D35">
        <w:rPr>
          <w:rFonts w:ascii="Verdana" w:hAnsi="Verdana"/>
        </w:rPr>
        <w:t xml:space="preserve"> mineral</w:t>
      </w:r>
      <w:r w:rsidR="002B27DA">
        <w:rPr>
          <w:rFonts w:ascii="Verdana" w:hAnsi="Verdana"/>
        </w:rPr>
        <w:t xml:space="preserve"> e revestido em </w:t>
      </w:r>
      <w:r w:rsidR="00402CE6">
        <w:rPr>
          <w:rFonts w:ascii="Verdana" w:hAnsi="Verdana"/>
        </w:rPr>
        <w:t>aço inoxidável</w:t>
      </w:r>
      <w:r w:rsidR="00FA0421">
        <w:rPr>
          <w:rFonts w:ascii="Verdana" w:hAnsi="Verdana"/>
        </w:rPr>
        <w:t>,</w:t>
      </w:r>
      <w:r w:rsidR="00402CE6">
        <w:rPr>
          <w:rFonts w:ascii="Verdana" w:hAnsi="Verdana"/>
        </w:rPr>
        <w:t xml:space="preserve"> </w:t>
      </w:r>
      <w:r w:rsidR="004E729A">
        <w:rPr>
          <w:rFonts w:ascii="Verdana" w:hAnsi="Verdana"/>
        </w:rPr>
        <w:t>na plataforma 500</w:t>
      </w:r>
      <w:r w:rsidR="00402CE6">
        <w:rPr>
          <w:rFonts w:ascii="Verdana" w:hAnsi="Verdana"/>
        </w:rPr>
        <w:t xml:space="preserve">, situada </w:t>
      </w:r>
      <w:r w:rsidR="004E729A">
        <w:rPr>
          <w:rFonts w:ascii="Verdana" w:hAnsi="Verdana"/>
        </w:rPr>
        <w:t>na planta A do site Dow Brasil S.A n</w:t>
      </w:r>
      <w:r w:rsidR="00402CE6">
        <w:rPr>
          <w:rFonts w:ascii="Verdana" w:hAnsi="Verdana"/>
        </w:rPr>
        <w:t>o município de Ca</w:t>
      </w:r>
      <w:r w:rsidR="004E729A">
        <w:rPr>
          <w:rFonts w:ascii="Verdana" w:hAnsi="Verdana"/>
        </w:rPr>
        <w:t xml:space="preserve">ndeias </w:t>
      </w:r>
      <w:r w:rsidR="00402CE6">
        <w:rPr>
          <w:rFonts w:ascii="Verdana" w:hAnsi="Verdana"/>
        </w:rPr>
        <w:t>(</w:t>
      </w:r>
      <w:r w:rsidR="00FA0421">
        <w:rPr>
          <w:rFonts w:ascii="Verdana" w:hAnsi="Verdana"/>
        </w:rPr>
        <w:t xml:space="preserve">Bahia), de forma sistemática </w:t>
      </w:r>
      <w:r w:rsidRPr="002C4927">
        <w:rPr>
          <w:rFonts w:ascii="Verdana" w:hAnsi="Verdana"/>
        </w:rPr>
        <w:t>e significativa, para uma melhor avaliação do empreendimento.</w:t>
      </w:r>
      <w:r w:rsidR="004E729A">
        <w:rPr>
          <w:rFonts w:ascii="Verdana" w:hAnsi="Verdana"/>
        </w:rPr>
        <w:t xml:space="preserve"> </w:t>
      </w:r>
      <w:r w:rsidR="004C5E2C" w:rsidRPr="00C009C0">
        <w:rPr>
          <w:rFonts w:ascii="Verdana" w:hAnsi="Verdana" w:cs="Arial"/>
        </w:rPr>
        <w:t>As informações e parâmetros contidos neste relatório são somente determinantes para o controle do processo de execução.</w:t>
      </w:r>
    </w:p>
    <w:p w:rsidR="00393BB9" w:rsidRDefault="00393BB9" w:rsidP="00A57FAA">
      <w:pPr>
        <w:tabs>
          <w:tab w:val="left" w:pos="5622"/>
        </w:tabs>
        <w:rPr>
          <w:rFonts w:ascii="Verdana" w:hAnsi="Verdana" w:cs="Arial"/>
          <w:color w:val="003366"/>
          <w:szCs w:val="36"/>
        </w:rPr>
      </w:pPr>
    </w:p>
    <w:p w:rsidR="00402CE6" w:rsidRPr="00402CE6" w:rsidRDefault="00402CE6" w:rsidP="00A57FAA">
      <w:pPr>
        <w:tabs>
          <w:tab w:val="left" w:pos="5622"/>
        </w:tabs>
        <w:rPr>
          <w:rFonts w:ascii="Verdana" w:hAnsi="Verdana" w:cs="Arial"/>
          <w:color w:val="003366"/>
          <w:szCs w:val="36"/>
        </w:rPr>
      </w:pPr>
    </w:p>
    <w:p w:rsidR="004A0FBC" w:rsidRPr="00CD50E2" w:rsidRDefault="00495745" w:rsidP="00495745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>
        <w:rPr>
          <w:rFonts w:ascii="Verdana" w:hAnsi="Verdana" w:cs="Arial"/>
          <w:b/>
          <w:color w:val="003366"/>
          <w:sz w:val="24"/>
          <w:szCs w:val="28"/>
        </w:rPr>
        <w:t xml:space="preserve"> </w:t>
      </w:r>
      <w:r w:rsidR="004A0FBC" w:rsidRPr="00CD50E2">
        <w:rPr>
          <w:rFonts w:ascii="Verdana" w:hAnsi="Verdana" w:cs="Arial"/>
          <w:b/>
          <w:color w:val="003366"/>
          <w:sz w:val="24"/>
          <w:szCs w:val="28"/>
        </w:rPr>
        <w:t>Escopo dos serviços</w:t>
      </w:r>
    </w:p>
    <w:p w:rsidR="002605E1" w:rsidRDefault="002605E1" w:rsidP="006F75DD">
      <w:pPr>
        <w:tabs>
          <w:tab w:val="left" w:pos="5622"/>
        </w:tabs>
        <w:jc w:val="center"/>
        <w:rPr>
          <w:rFonts w:ascii="Verdana" w:hAnsi="Verdana" w:cs="Arial"/>
          <w:szCs w:val="60"/>
        </w:rPr>
      </w:pPr>
    </w:p>
    <w:p w:rsidR="00402CE6" w:rsidRPr="00402CE6" w:rsidRDefault="00402CE6" w:rsidP="006F75DD">
      <w:pPr>
        <w:tabs>
          <w:tab w:val="left" w:pos="5622"/>
        </w:tabs>
        <w:jc w:val="center"/>
        <w:rPr>
          <w:rFonts w:ascii="Verdana" w:hAnsi="Verdana" w:cs="Arial"/>
          <w:szCs w:val="60"/>
        </w:rPr>
      </w:pPr>
    </w:p>
    <w:p w:rsidR="00E73809" w:rsidRPr="00E73809" w:rsidRDefault="004A0FBC" w:rsidP="00E73809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 w:rsidRPr="00E35F5B">
        <w:rPr>
          <w:rFonts w:ascii="Verdana" w:hAnsi="Verdana" w:cs="Arial"/>
          <w:szCs w:val="24"/>
        </w:rPr>
        <w:t>Remoção do Isolamento T</w:t>
      </w:r>
      <w:r w:rsidR="002D6537" w:rsidRPr="00E35F5B">
        <w:rPr>
          <w:rFonts w:ascii="Verdana" w:hAnsi="Verdana" w:cs="Arial"/>
          <w:szCs w:val="24"/>
        </w:rPr>
        <w:t>érmico existente;</w:t>
      </w:r>
    </w:p>
    <w:p w:rsidR="0082191B" w:rsidRDefault="00F84CB9" w:rsidP="00A57FAA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Recomposi</w:t>
      </w:r>
      <w:r w:rsidR="00093FB9">
        <w:rPr>
          <w:rFonts w:ascii="Verdana" w:hAnsi="Verdana" w:cs="Arial"/>
          <w:szCs w:val="24"/>
        </w:rPr>
        <w:t>ção de isolamento</w:t>
      </w:r>
      <w:r w:rsidR="0082191B" w:rsidRPr="00E35F5B">
        <w:rPr>
          <w:rFonts w:ascii="Verdana" w:hAnsi="Verdana" w:cs="Arial"/>
          <w:szCs w:val="24"/>
        </w:rPr>
        <w:t>;</w:t>
      </w:r>
    </w:p>
    <w:p w:rsidR="00402CE6" w:rsidRDefault="00402CE6" w:rsidP="00A57FAA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Fixação do isolamento; </w:t>
      </w:r>
    </w:p>
    <w:p w:rsidR="00E73809" w:rsidRPr="00E73809" w:rsidRDefault="00E73809" w:rsidP="00E73809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 w:rsidRPr="00E35F5B">
        <w:rPr>
          <w:rFonts w:ascii="Verdana" w:hAnsi="Verdana" w:cs="Arial"/>
          <w:szCs w:val="24"/>
        </w:rPr>
        <w:t xml:space="preserve">Fabricação do revestimento em </w:t>
      </w:r>
      <w:r w:rsidR="00402CE6">
        <w:rPr>
          <w:rFonts w:ascii="Verdana" w:hAnsi="Verdana" w:cs="Arial"/>
          <w:szCs w:val="24"/>
        </w:rPr>
        <w:t>inox</w:t>
      </w:r>
      <w:r w:rsidRPr="00E35F5B">
        <w:rPr>
          <w:rFonts w:ascii="Verdana" w:hAnsi="Verdana" w:cs="Arial"/>
          <w:szCs w:val="24"/>
        </w:rPr>
        <w:t>;</w:t>
      </w:r>
    </w:p>
    <w:p w:rsidR="0082191B" w:rsidRDefault="0082191B" w:rsidP="00A57FAA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 w:rsidRPr="00E35F5B">
        <w:rPr>
          <w:rFonts w:ascii="Verdana" w:hAnsi="Verdana" w:cs="Arial"/>
          <w:szCs w:val="24"/>
        </w:rPr>
        <w:t xml:space="preserve">Instalação do revestimento </w:t>
      </w:r>
      <w:r w:rsidR="00402CE6" w:rsidRPr="00E35F5B">
        <w:rPr>
          <w:rFonts w:ascii="Verdana" w:hAnsi="Verdana" w:cs="Arial"/>
          <w:szCs w:val="24"/>
        </w:rPr>
        <w:t xml:space="preserve">em </w:t>
      </w:r>
      <w:r w:rsidR="00402CE6">
        <w:rPr>
          <w:rFonts w:ascii="Verdana" w:hAnsi="Verdana" w:cs="Arial"/>
          <w:szCs w:val="24"/>
        </w:rPr>
        <w:t>inox</w:t>
      </w:r>
      <w:r w:rsidR="00E35F5B" w:rsidRPr="00E35F5B">
        <w:rPr>
          <w:rFonts w:ascii="Verdana" w:hAnsi="Verdana" w:cs="Arial"/>
          <w:szCs w:val="24"/>
        </w:rPr>
        <w:t>;</w:t>
      </w:r>
    </w:p>
    <w:p w:rsidR="00A75A57" w:rsidRDefault="00A75A57" w:rsidP="00A75A57">
      <w:pPr>
        <w:tabs>
          <w:tab w:val="left" w:pos="5622"/>
        </w:tabs>
        <w:spacing w:line="480" w:lineRule="auto"/>
        <w:ind w:left="720"/>
        <w:rPr>
          <w:rFonts w:ascii="Verdana" w:hAnsi="Verdana" w:cs="Arial"/>
          <w:szCs w:val="24"/>
        </w:rPr>
      </w:pPr>
    </w:p>
    <w:p w:rsidR="00402CE6" w:rsidRDefault="00402CE6" w:rsidP="00A75A57">
      <w:pPr>
        <w:tabs>
          <w:tab w:val="left" w:pos="5622"/>
        </w:tabs>
        <w:spacing w:line="480" w:lineRule="auto"/>
        <w:ind w:left="720"/>
        <w:rPr>
          <w:rFonts w:ascii="Verdana" w:hAnsi="Verdana" w:cs="Arial"/>
          <w:szCs w:val="24"/>
        </w:rPr>
      </w:pPr>
    </w:p>
    <w:p w:rsidR="00A75A57" w:rsidRDefault="00200CC5" w:rsidP="00200CC5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>
        <w:rPr>
          <w:rFonts w:ascii="Verdana" w:hAnsi="Verdana" w:cs="Arial"/>
          <w:b/>
          <w:color w:val="003366"/>
          <w:sz w:val="24"/>
          <w:szCs w:val="28"/>
        </w:rPr>
        <w:t xml:space="preserve"> </w:t>
      </w:r>
      <w:r w:rsidR="00A75A57">
        <w:rPr>
          <w:rFonts w:ascii="Verdana" w:hAnsi="Verdana" w:cs="Arial"/>
          <w:b/>
          <w:color w:val="003366"/>
          <w:sz w:val="24"/>
          <w:szCs w:val="28"/>
        </w:rPr>
        <w:t>Normas Dow Utilizadas</w:t>
      </w:r>
    </w:p>
    <w:p w:rsidR="00A75A57" w:rsidRPr="00A75A57" w:rsidRDefault="00A75A57" w:rsidP="00A75A57">
      <w:pPr>
        <w:ind w:left="360"/>
        <w:rPr>
          <w:rFonts w:ascii="Verdana" w:hAnsi="Verdana" w:cs="Arial"/>
          <w:b/>
          <w:color w:val="003366"/>
          <w:sz w:val="24"/>
          <w:szCs w:val="28"/>
        </w:rPr>
      </w:pPr>
    </w:p>
    <w:p w:rsidR="00A75A57" w:rsidRDefault="00402CE6" w:rsidP="00A75A57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G15S-1</w:t>
      </w:r>
      <w:r w:rsidR="00A75A57">
        <w:rPr>
          <w:rFonts w:ascii="Verdana" w:hAnsi="Verdana" w:cs="Arial"/>
          <w:szCs w:val="24"/>
        </w:rPr>
        <w:t>002-00</w:t>
      </w:r>
    </w:p>
    <w:p w:rsidR="00A75A57" w:rsidRDefault="00A75A57" w:rsidP="00A75A57">
      <w:pPr>
        <w:numPr>
          <w:ilvl w:val="0"/>
          <w:numId w:val="4"/>
        </w:numPr>
        <w:tabs>
          <w:tab w:val="left" w:pos="5622"/>
        </w:tabs>
        <w:spacing w:line="480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G15S-400</w:t>
      </w:r>
      <w:r w:rsidR="00402CE6">
        <w:rPr>
          <w:rFonts w:ascii="Verdana" w:hAnsi="Verdana" w:cs="Arial"/>
          <w:szCs w:val="24"/>
        </w:rPr>
        <w:t>2</w:t>
      </w:r>
      <w:r>
        <w:rPr>
          <w:rFonts w:ascii="Verdana" w:hAnsi="Verdana" w:cs="Arial"/>
          <w:szCs w:val="24"/>
        </w:rPr>
        <w:t>-00</w:t>
      </w:r>
    </w:p>
    <w:p w:rsidR="00622FF1" w:rsidRDefault="00622FF1" w:rsidP="00622FF1">
      <w:pPr>
        <w:tabs>
          <w:tab w:val="left" w:pos="5622"/>
        </w:tabs>
        <w:rPr>
          <w:rFonts w:ascii="Verdana" w:hAnsi="Verdana" w:cs="Arial"/>
          <w:szCs w:val="24"/>
        </w:rPr>
      </w:pPr>
    </w:p>
    <w:p w:rsidR="00402CE6" w:rsidRDefault="00402CE6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402CE6" w:rsidRDefault="00402CE6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402CE6" w:rsidRDefault="00402CE6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402CE6" w:rsidRDefault="00402CE6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402CE6" w:rsidRDefault="00402CE6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A75A57" w:rsidRDefault="00A75A57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92490E" w:rsidRDefault="0092490E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316CDE" w:rsidRDefault="00316CDE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771A4E" w:rsidRDefault="00771A4E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771A4E" w:rsidRDefault="00771A4E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560899" w:rsidRDefault="00560899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771A4E" w:rsidRDefault="00771A4E" w:rsidP="00622FF1">
      <w:pPr>
        <w:tabs>
          <w:tab w:val="left" w:pos="5622"/>
        </w:tabs>
        <w:rPr>
          <w:rFonts w:ascii="Verdana" w:hAnsi="Verdana" w:cs="Arial"/>
          <w:color w:val="003366"/>
        </w:rPr>
      </w:pPr>
    </w:p>
    <w:p w:rsidR="00E35F5B" w:rsidRPr="00CD50E2" w:rsidRDefault="00E35F5B" w:rsidP="00622FF1">
      <w:pPr>
        <w:tabs>
          <w:tab w:val="left" w:pos="5622"/>
        </w:tabs>
        <w:rPr>
          <w:rFonts w:ascii="Verdana" w:hAnsi="Verdana" w:cs="Arial"/>
          <w:b/>
          <w:color w:val="003366"/>
        </w:rPr>
      </w:pPr>
    </w:p>
    <w:p w:rsidR="002E23F4" w:rsidRPr="00CD50E2" w:rsidRDefault="002E23F4" w:rsidP="00820D9D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 w:rsidRPr="00CD50E2">
        <w:rPr>
          <w:rFonts w:ascii="Verdana" w:hAnsi="Verdana" w:cs="Arial"/>
          <w:b/>
          <w:color w:val="003366"/>
          <w:sz w:val="24"/>
          <w:szCs w:val="28"/>
        </w:rPr>
        <w:t xml:space="preserve">Diretrizes de Segurança, Meio Ambiente e </w:t>
      </w:r>
      <w:r w:rsidR="00CD50E2" w:rsidRPr="00CD50E2">
        <w:rPr>
          <w:rFonts w:ascii="Verdana" w:hAnsi="Verdana" w:cs="Arial"/>
          <w:b/>
          <w:color w:val="003366"/>
          <w:sz w:val="24"/>
          <w:szCs w:val="28"/>
        </w:rPr>
        <w:t>Saúde</w:t>
      </w:r>
    </w:p>
    <w:p w:rsidR="00164E81" w:rsidRPr="00402CE6" w:rsidRDefault="00164E81" w:rsidP="002E23F4">
      <w:pPr>
        <w:tabs>
          <w:tab w:val="left" w:pos="5622"/>
        </w:tabs>
        <w:rPr>
          <w:rFonts w:ascii="Verdana" w:hAnsi="Verdana" w:cs="Arial"/>
          <w:color w:val="003366"/>
          <w:sz w:val="22"/>
          <w:szCs w:val="28"/>
        </w:rPr>
      </w:pPr>
    </w:p>
    <w:p w:rsidR="00237D47" w:rsidRDefault="002E23F4" w:rsidP="00280FA8">
      <w:pPr>
        <w:tabs>
          <w:tab w:val="left" w:pos="5622"/>
        </w:tabs>
        <w:spacing w:line="360" w:lineRule="auto"/>
        <w:ind w:firstLine="567"/>
        <w:jc w:val="both"/>
        <w:rPr>
          <w:rFonts w:ascii="Verdana" w:hAnsi="Verdana" w:cs="Arial"/>
        </w:rPr>
      </w:pPr>
      <w:r w:rsidRPr="002E23F4">
        <w:rPr>
          <w:rFonts w:ascii="Verdana" w:hAnsi="Verdana" w:cs="Arial"/>
        </w:rPr>
        <w:t>Os serviços acima mencionados foram planejados e executados</w:t>
      </w:r>
      <w:r>
        <w:rPr>
          <w:rFonts w:ascii="Verdana" w:hAnsi="Verdana" w:cs="Arial"/>
        </w:rPr>
        <w:t xml:space="preserve"> atendendo as diretrizes de segurança, saúde e meio ambiente para empresas </w:t>
      </w:r>
      <w:r w:rsidR="005C7B47">
        <w:rPr>
          <w:rFonts w:ascii="Verdana" w:hAnsi="Verdana" w:cs="Arial"/>
        </w:rPr>
        <w:t xml:space="preserve">contratadas exigidas pela Dow e de acordo com o programa de segurança da Risoterm Isolantes </w:t>
      </w:r>
      <w:r w:rsidR="00AE2D35">
        <w:rPr>
          <w:rFonts w:ascii="Verdana" w:hAnsi="Verdana" w:cs="Arial"/>
        </w:rPr>
        <w:t>Térmicos</w:t>
      </w:r>
      <w:r w:rsidR="005C7B47">
        <w:rPr>
          <w:rFonts w:ascii="Verdana" w:hAnsi="Verdana" w:cs="Arial"/>
        </w:rPr>
        <w:t xml:space="preserve"> Ltda.</w:t>
      </w:r>
    </w:p>
    <w:p w:rsidR="00C23195" w:rsidRDefault="00C23195" w:rsidP="00AE2D35">
      <w:pPr>
        <w:tabs>
          <w:tab w:val="left" w:pos="5622"/>
        </w:tabs>
        <w:spacing w:line="360" w:lineRule="auto"/>
        <w:ind w:firstLine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</w:t>
      </w:r>
      <w:r w:rsidR="002E23F4">
        <w:rPr>
          <w:rFonts w:ascii="Verdana" w:hAnsi="Verdana" w:cs="Arial"/>
        </w:rPr>
        <w:t>s atividades, riscos e precauções foram</w:t>
      </w:r>
      <w:r w:rsidR="00280FA8">
        <w:rPr>
          <w:rFonts w:ascii="Verdana" w:hAnsi="Verdana" w:cs="Arial"/>
        </w:rPr>
        <w:t xml:space="preserve"> </w:t>
      </w:r>
      <w:r w:rsidR="00EB41B2">
        <w:rPr>
          <w:rFonts w:ascii="Verdana" w:hAnsi="Verdana" w:cs="Arial"/>
        </w:rPr>
        <w:t>contemplados</w:t>
      </w:r>
      <w:r>
        <w:rPr>
          <w:rFonts w:ascii="Verdana" w:hAnsi="Verdana" w:cs="Arial"/>
        </w:rPr>
        <w:t xml:space="preserve"> nos procedimentos e os mesmos foram aprovados pelo cliente para serem utilizados diariamente de acordo com o escopo da atividade.</w:t>
      </w:r>
    </w:p>
    <w:p w:rsidR="00771A4E" w:rsidRDefault="00771A4E" w:rsidP="00A57FAA">
      <w:pPr>
        <w:tabs>
          <w:tab w:val="left" w:pos="5622"/>
        </w:tabs>
        <w:spacing w:line="360" w:lineRule="auto"/>
        <w:rPr>
          <w:rFonts w:ascii="Verdana" w:hAnsi="Verdana" w:cs="Arial"/>
        </w:rPr>
      </w:pPr>
    </w:p>
    <w:p w:rsidR="00771A4E" w:rsidRPr="00CD50E2" w:rsidRDefault="00771A4E" w:rsidP="00771A4E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>
        <w:rPr>
          <w:rFonts w:ascii="Verdana" w:hAnsi="Verdana" w:cs="Arial"/>
          <w:b/>
          <w:color w:val="003366"/>
          <w:sz w:val="24"/>
          <w:szCs w:val="28"/>
        </w:rPr>
        <w:t>Planejamento das atividades</w:t>
      </w:r>
    </w:p>
    <w:p w:rsidR="009113B4" w:rsidRDefault="009113B4" w:rsidP="00164E81">
      <w:pPr>
        <w:tabs>
          <w:tab w:val="left" w:pos="5622"/>
        </w:tabs>
        <w:rPr>
          <w:rFonts w:ascii="Verdana" w:hAnsi="Verdana" w:cs="Arial"/>
          <w:color w:val="003366"/>
          <w:szCs w:val="60"/>
        </w:rPr>
      </w:pPr>
    </w:p>
    <w:p w:rsidR="00560899" w:rsidRDefault="00560899" w:rsidP="00B32B38">
      <w:pPr>
        <w:tabs>
          <w:tab w:val="left" w:pos="5622"/>
        </w:tabs>
        <w:spacing w:line="360" w:lineRule="auto"/>
        <w:ind w:firstLine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Como </w:t>
      </w:r>
      <w:proofErr w:type="gramStart"/>
      <w:r w:rsidR="00C57112">
        <w:rPr>
          <w:rFonts w:ascii="Verdana" w:hAnsi="Verdana" w:cs="Arial"/>
        </w:rPr>
        <w:t>etapa inicial realizamos</w:t>
      </w:r>
      <w:proofErr w:type="gramEnd"/>
      <w:r w:rsidR="00C57112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l</w:t>
      </w:r>
      <w:r w:rsidR="00142EFB">
        <w:rPr>
          <w:rFonts w:ascii="Verdana" w:hAnsi="Verdana" w:cs="Arial"/>
        </w:rPr>
        <w:t xml:space="preserve">evantamento em campo </w:t>
      </w:r>
      <w:r w:rsidR="00821FF0">
        <w:rPr>
          <w:rFonts w:ascii="Verdana" w:hAnsi="Verdana" w:cs="Arial"/>
        </w:rPr>
        <w:t>no qual</w:t>
      </w:r>
      <w:r w:rsidR="00B32B38">
        <w:rPr>
          <w:rFonts w:ascii="Verdana" w:hAnsi="Verdana" w:cs="Arial"/>
        </w:rPr>
        <w:t xml:space="preserve"> </w:t>
      </w:r>
      <w:r w:rsidR="00C57112">
        <w:rPr>
          <w:rFonts w:ascii="Verdana" w:hAnsi="Verdana" w:cs="Arial"/>
        </w:rPr>
        <w:t xml:space="preserve">foram </w:t>
      </w:r>
      <w:r>
        <w:rPr>
          <w:rFonts w:ascii="Verdana" w:hAnsi="Verdana" w:cs="Arial"/>
        </w:rPr>
        <w:t>verificado</w:t>
      </w:r>
      <w:r w:rsidR="00C57112">
        <w:rPr>
          <w:rFonts w:ascii="Verdana" w:hAnsi="Verdana" w:cs="Arial"/>
        </w:rPr>
        <w:t>s</w:t>
      </w:r>
      <w:r w:rsidR="00142EFB">
        <w:rPr>
          <w:rFonts w:ascii="Verdana" w:hAnsi="Verdana" w:cs="Arial"/>
        </w:rPr>
        <w:t xml:space="preserve"> todos os itens que precisavam de melhorias n</w:t>
      </w:r>
      <w:r w:rsidR="00C57112">
        <w:rPr>
          <w:rFonts w:ascii="Verdana" w:hAnsi="Verdana" w:cs="Arial"/>
        </w:rPr>
        <w:t>o sistema de isolamento térmico. E</w:t>
      </w:r>
      <w:r w:rsidR="00142EFB">
        <w:rPr>
          <w:rFonts w:ascii="Verdana" w:hAnsi="Verdana" w:cs="Arial"/>
        </w:rPr>
        <w:t>m seguida</w:t>
      </w:r>
      <w:r w:rsidR="00C57112">
        <w:rPr>
          <w:rFonts w:ascii="Verdana" w:hAnsi="Verdana" w:cs="Arial"/>
        </w:rPr>
        <w:t>,</w:t>
      </w:r>
      <w:r w:rsidR="00142EFB">
        <w:rPr>
          <w:rFonts w:ascii="Verdana" w:hAnsi="Verdana" w:cs="Arial"/>
        </w:rPr>
        <w:t xml:space="preserve"> </w:t>
      </w:r>
      <w:r w:rsidR="00C57112">
        <w:rPr>
          <w:rFonts w:ascii="Verdana" w:hAnsi="Verdana" w:cs="Arial"/>
        </w:rPr>
        <w:t>elaboramos</w:t>
      </w:r>
      <w:r w:rsidR="00142EFB">
        <w:rPr>
          <w:rFonts w:ascii="Verdana" w:hAnsi="Verdana" w:cs="Arial"/>
        </w:rPr>
        <w:t xml:space="preserve"> um </w:t>
      </w:r>
      <w:r>
        <w:rPr>
          <w:rFonts w:ascii="Verdana" w:hAnsi="Verdana" w:cs="Arial"/>
        </w:rPr>
        <w:t>Relatório de I</w:t>
      </w:r>
      <w:r w:rsidR="00142EFB">
        <w:rPr>
          <w:rFonts w:ascii="Verdana" w:hAnsi="Verdana" w:cs="Arial"/>
        </w:rPr>
        <w:t xml:space="preserve">nspeção </w:t>
      </w:r>
      <w:r w:rsidR="00821FF0">
        <w:rPr>
          <w:rFonts w:ascii="Verdana" w:hAnsi="Verdana" w:cs="Arial"/>
        </w:rPr>
        <w:t xml:space="preserve">onde, </w:t>
      </w:r>
      <w:r w:rsidR="00142EFB">
        <w:rPr>
          <w:rFonts w:ascii="Verdana" w:hAnsi="Verdana" w:cs="Arial"/>
        </w:rPr>
        <w:t>para todas as situações</w:t>
      </w:r>
      <w:r w:rsidR="00821FF0">
        <w:rPr>
          <w:rFonts w:ascii="Verdana" w:hAnsi="Verdana" w:cs="Arial"/>
        </w:rPr>
        <w:t>,</w:t>
      </w:r>
      <w:r w:rsidR="00142EFB">
        <w:rPr>
          <w:rFonts w:ascii="Verdana" w:hAnsi="Verdana" w:cs="Arial"/>
        </w:rPr>
        <w:t xml:space="preserve"> for</w:t>
      </w:r>
      <w:r w:rsidR="00F4206C">
        <w:rPr>
          <w:rFonts w:ascii="Verdana" w:hAnsi="Verdana" w:cs="Arial"/>
        </w:rPr>
        <w:t>am</w:t>
      </w:r>
      <w:r w:rsidR="00142EFB">
        <w:rPr>
          <w:rFonts w:ascii="Verdana" w:hAnsi="Verdana" w:cs="Arial"/>
        </w:rPr>
        <w:t xml:space="preserve"> sugeridas </w:t>
      </w:r>
      <w:r>
        <w:rPr>
          <w:rFonts w:ascii="Verdana" w:hAnsi="Verdana" w:cs="Arial"/>
        </w:rPr>
        <w:t>as intervenções cabíveis.</w:t>
      </w:r>
    </w:p>
    <w:p w:rsidR="00142EFB" w:rsidRDefault="00C57112" w:rsidP="00142EFB">
      <w:pPr>
        <w:tabs>
          <w:tab w:val="left" w:pos="5622"/>
        </w:tabs>
        <w:spacing w:line="360" w:lineRule="auto"/>
        <w:ind w:firstLine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Após essa etapa</w:t>
      </w:r>
      <w:r w:rsidR="00F4206C">
        <w:rPr>
          <w:rFonts w:ascii="Verdana" w:hAnsi="Verdana" w:cs="Arial"/>
        </w:rPr>
        <w:t xml:space="preserve">, </w:t>
      </w:r>
      <w:r w:rsidR="00560899">
        <w:rPr>
          <w:rFonts w:ascii="Verdana" w:hAnsi="Verdana" w:cs="Arial"/>
        </w:rPr>
        <w:t xml:space="preserve">apresentamos ao cliente </w:t>
      </w:r>
      <w:r w:rsidR="00F4206C">
        <w:rPr>
          <w:rFonts w:ascii="Verdana" w:hAnsi="Verdana" w:cs="Arial"/>
        </w:rPr>
        <w:t xml:space="preserve">um cronograma </w:t>
      </w:r>
      <w:r w:rsidR="00560899">
        <w:rPr>
          <w:rFonts w:ascii="Verdana" w:hAnsi="Verdana" w:cs="Arial"/>
        </w:rPr>
        <w:t>e histograma</w:t>
      </w:r>
      <w:r>
        <w:rPr>
          <w:rFonts w:ascii="Verdana" w:hAnsi="Verdana" w:cs="Arial"/>
        </w:rPr>
        <w:t xml:space="preserve">. Posterior à </w:t>
      </w:r>
      <w:r w:rsidR="00F4206C">
        <w:rPr>
          <w:rFonts w:ascii="Verdana" w:hAnsi="Verdana" w:cs="Arial"/>
        </w:rPr>
        <w:t>aprovaç</w:t>
      </w:r>
      <w:r>
        <w:rPr>
          <w:rFonts w:ascii="Verdana" w:hAnsi="Verdana" w:cs="Arial"/>
        </w:rPr>
        <w:t xml:space="preserve">ão, </w:t>
      </w:r>
      <w:r w:rsidR="00560899">
        <w:rPr>
          <w:rFonts w:ascii="Verdana" w:hAnsi="Verdana" w:cs="Arial"/>
        </w:rPr>
        <w:t>deu-se inicio as atividades que</w:t>
      </w:r>
      <w:r w:rsidR="00F4206C">
        <w:rPr>
          <w:rFonts w:ascii="Verdana" w:hAnsi="Verdana" w:cs="Arial"/>
        </w:rPr>
        <w:t xml:space="preserve"> foram realizadas </w:t>
      </w:r>
      <w:r w:rsidR="00560899">
        <w:rPr>
          <w:rFonts w:ascii="Verdana" w:hAnsi="Verdana" w:cs="Arial"/>
        </w:rPr>
        <w:t>dentro do prazo programado de quatro semana</w:t>
      </w:r>
      <w:r>
        <w:rPr>
          <w:rFonts w:ascii="Verdana" w:hAnsi="Verdana" w:cs="Arial"/>
        </w:rPr>
        <w:t>s</w:t>
      </w:r>
      <w:r w:rsidR="00F4206C">
        <w:rPr>
          <w:rFonts w:ascii="Verdana" w:hAnsi="Verdana" w:cs="Arial"/>
        </w:rPr>
        <w:t>.</w:t>
      </w:r>
    </w:p>
    <w:p w:rsidR="00771A4E" w:rsidRDefault="00771A4E" w:rsidP="00164E81">
      <w:pPr>
        <w:tabs>
          <w:tab w:val="left" w:pos="5622"/>
        </w:tabs>
        <w:rPr>
          <w:rFonts w:ascii="Verdana" w:hAnsi="Verdana" w:cs="Arial"/>
          <w:color w:val="003366"/>
          <w:szCs w:val="60"/>
        </w:rPr>
      </w:pPr>
    </w:p>
    <w:p w:rsidR="00771A4E" w:rsidRPr="00402CE6" w:rsidRDefault="00771A4E" w:rsidP="00164E81">
      <w:pPr>
        <w:tabs>
          <w:tab w:val="left" w:pos="5622"/>
        </w:tabs>
        <w:rPr>
          <w:rFonts w:ascii="Verdana" w:hAnsi="Verdana" w:cs="Arial"/>
          <w:color w:val="003366"/>
          <w:szCs w:val="60"/>
        </w:rPr>
      </w:pPr>
    </w:p>
    <w:p w:rsidR="00164E81" w:rsidRPr="00402CE6" w:rsidRDefault="009113B4" w:rsidP="00164E81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color w:val="003366"/>
          <w:sz w:val="40"/>
          <w:szCs w:val="40"/>
        </w:rPr>
      </w:pPr>
      <w:r w:rsidRPr="00402CE6">
        <w:rPr>
          <w:rFonts w:ascii="Verdana" w:hAnsi="Verdana" w:cs="Arial"/>
          <w:b/>
          <w:color w:val="003366"/>
          <w:sz w:val="24"/>
          <w:szCs w:val="28"/>
        </w:rPr>
        <w:t xml:space="preserve">Motivo da </w:t>
      </w:r>
      <w:r w:rsidR="00402CE6" w:rsidRPr="00402CE6">
        <w:rPr>
          <w:rFonts w:ascii="Verdana" w:hAnsi="Verdana" w:cs="Arial"/>
          <w:b/>
          <w:color w:val="003366"/>
          <w:sz w:val="24"/>
          <w:szCs w:val="28"/>
        </w:rPr>
        <w:t>Instala</w:t>
      </w:r>
      <w:r w:rsidRPr="00402CE6">
        <w:rPr>
          <w:rFonts w:ascii="Verdana" w:hAnsi="Verdana" w:cs="Arial"/>
          <w:b/>
          <w:color w:val="003366"/>
          <w:sz w:val="24"/>
          <w:szCs w:val="28"/>
        </w:rPr>
        <w:t xml:space="preserve">ção do Isolamento Térmico </w:t>
      </w:r>
    </w:p>
    <w:p w:rsidR="00402CE6" w:rsidRPr="00402CE6" w:rsidRDefault="00402CE6" w:rsidP="00402CE6">
      <w:pPr>
        <w:ind w:left="360"/>
        <w:rPr>
          <w:rFonts w:ascii="Verdana" w:hAnsi="Verdana" w:cs="Arial"/>
          <w:color w:val="003366"/>
          <w:szCs w:val="40"/>
        </w:rPr>
      </w:pPr>
    </w:p>
    <w:p w:rsidR="0032322A" w:rsidRDefault="00FD4597" w:rsidP="00FD4597">
      <w:pPr>
        <w:tabs>
          <w:tab w:val="left" w:pos="5622"/>
        </w:tabs>
        <w:spacing w:line="360" w:lineRule="auto"/>
        <w:ind w:firstLine="567"/>
        <w:jc w:val="both"/>
        <w:rPr>
          <w:rFonts w:ascii="Verdana" w:hAnsi="Verdana" w:cs="Arial"/>
        </w:rPr>
      </w:pPr>
      <w:r w:rsidRPr="00BB1F40">
        <w:rPr>
          <w:rFonts w:ascii="Verdana" w:hAnsi="Verdana" w:cs="Arial"/>
        </w:rPr>
        <w:t xml:space="preserve">O isolamento térmico </w:t>
      </w:r>
      <w:r w:rsidR="00402CE6" w:rsidRPr="00BB1F40">
        <w:rPr>
          <w:rFonts w:ascii="Verdana" w:hAnsi="Verdana" w:cs="Arial"/>
        </w:rPr>
        <w:t>foi instalado para</w:t>
      </w:r>
      <w:r w:rsidR="00280FA8">
        <w:rPr>
          <w:rFonts w:ascii="Verdana" w:hAnsi="Verdana" w:cs="Arial"/>
        </w:rPr>
        <w:t xml:space="preserve"> conservação de energia, proteção pessoal e </w:t>
      </w:r>
      <w:r w:rsidR="00402CE6" w:rsidRPr="00BB1F40">
        <w:rPr>
          <w:rFonts w:ascii="Verdana" w:hAnsi="Verdana" w:cs="Arial"/>
        </w:rPr>
        <w:t xml:space="preserve">proteção </w:t>
      </w:r>
      <w:r w:rsidR="00280FA8">
        <w:rPr>
          <w:rFonts w:ascii="Verdana" w:hAnsi="Verdana" w:cs="Arial"/>
        </w:rPr>
        <w:t>contra corrosão</w:t>
      </w:r>
      <w:r w:rsidR="00BE09B5">
        <w:rPr>
          <w:rFonts w:ascii="Verdana" w:hAnsi="Verdana" w:cs="Arial"/>
        </w:rPr>
        <w:t>.</w:t>
      </w:r>
    </w:p>
    <w:p w:rsidR="00180ED3" w:rsidRPr="00180ED3" w:rsidRDefault="00180ED3" w:rsidP="00FC3F88">
      <w:pPr>
        <w:tabs>
          <w:tab w:val="left" w:pos="6824"/>
        </w:tabs>
        <w:spacing w:line="360" w:lineRule="auto"/>
        <w:jc w:val="both"/>
        <w:rPr>
          <w:rFonts w:ascii="Verdana" w:hAnsi="Verdana" w:cs="Arial"/>
        </w:rPr>
      </w:pPr>
    </w:p>
    <w:p w:rsidR="00A52C5B" w:rsidRPr="00180ED3" w:rsidRDefault="00AF12ED" w:rsidP="00180ED3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 w:rsidRPr="00180ED3">
        <w:rPr>
          <w:rFonts w:ascii="Verdana" w:hAnsi="Verdana" w:cs="Arial"/>
          <w:b/>
          <w:color w:val="003366"/>
          <w:sz w:val="24"/>
          <w:szCs w:val="28"/>
        </w:rPr>
        <w:t xml:space="preserve">Recomposição do </w:t>
      </w:r>
      <w:r w:rsidR="00252B97" w:rsidRPr="00180ED3">
        <w:rPr>
          <w:rFonts w:ascii="Verdana" w:hAnsi="Verdana" w:cs="Arial"/>
          <w:b/>
          <w:color w:val="003366"/>
          <w:sz w:val="24"/>
          <w:szCs w:val="28"/>
        </w:rPr>
        <w:t>Isolamento Tér</w:t>
      </w:r>
      <w:r w:rsidR="00B22285" w:rsidRPr="00180ED3">
        <w:rPr>
          <w:rFonts w:ascii="Verdana" w:hAnsi="Verdana" w:cs="Arial"/>
          <w:b/>
          <w:color w:val="003366"/>
          <w:sz w:val="24"/>
          <w:szCs w:val="28"/>
        </w:rPr>
        <w:t xml:space="preserve">mico </w:t>
      </w:r>
    </w:p>
    <w:p w:rsidR="00766F37" w:rsidRPr="00766F37" w:rsidRDefault="00766F37" w:rsidP="00766F37">
      <w:pPr>
        <w:tabs>
          <w:tab w:val="left" w:pos="6824"/>
        </w:tabs>
        <w:spacing w:line="360" w:lineRule="auto"/>
        <w:ind w:left="567" w:hanging="374"/>
        <w:jc w:val="both"/>
        <w:rPr>
          <w:rFonts w:ascii="Verdana" w:hAnsi="Verdana"/>
          <w:sz w:val="10"/>
        </w:rPr>
      </w:pPr>
    </w:p>
    <w:p w:rsidR="0032322A" w:rsidRPr="00180ED3" w:rsidRDefault="00BF3385" w:rsidP="00180ED3">
      <w:pPr>
        <w:tabs>
          <w:tab w:val="left" w:pos="5622"/>
        </w:tabs>
        <w:spacing w:line="360" w:lineRule="auto"/>
        <w:ind w:firstLine="567"/>
        <w:jc w:val="both"/>
        <w:rPr>
          <w:rFonts w:ascii="Verdana" w:hAnsi="Verdana" w:cs="Arial"/>
        </w:rPr>
      </w:pPr>
      <w:r w:rsidRPr="00180ED3">
        <w:rPr>
          <w:rFonts w:ascii="Verdana" w:hAnsi="Verdana" w:cs="Arial"/>
        </w:rPr>
        <w:t xml:space="preserve">Conforme norma Dow G15S-1002-00, </w:t>
      </w:r>
      <w:r w:rsidR="00DD7769">
        <w:rPr>
          <w:rFonts w:ascii="Verdana" w:hAnsi="Verdana" w:cs="Arial"/>
        </w:rPr>
        <w:t>foi utilizada</w:t>
      </w:r>
      <w:r w:rsidRPr="00180ED3">
        <w:rPr>
          <w:rFonts w:ascii="Verdana" w:hAnsi="Verdana" w:cs="Arial"/>
        </w:rPr>
        <w:t xml:space="preserve"> lã</w:t>
      </w:r>
      <w:r w:rsidR="00180ED3">
        <w:rPr>
          <w:rFonts w:ascii="Verdana" w:hAnsi="Verdana" w:cs="Arial"/>
        </w:rPr>
        <w:t xml:space="preserve"> </w:t>
      </w:r>
      <w:r w:rsidR="00F46D1E">
        <w:rPr>
          <w:rFonts w:ascii="Verdana" w:hAnsi="Verdana" w:cs="Arial"/>
        </w:rPr>
        <w:t>mineral</w:t>
      </w:r>
      <w:r w:rsidR="00DD7769">
        <w:rPr>
          <w:rFonts w:ascii="Verdana" w:hAnsi="Verdana" w:cs="Arial"/>
        </w:rPr>
        <w:t>, fixada</w:t>
      </w:r>
      <w:r w:rsidR="00180ED3">
        <w:rPr>
          <w:rFonts w:ascii="Verdana" w:hAnsi="Verdana" w:cs="Arial"/>
        </w:rPr>
        <w:t xml:space="preserve"> em alguns casos com arame inox e em outros </w:t>
      </w:r>
      <w:r>
        <w:rPr>
          <w:rFonts w:ascii="Verdana" w:hAnsi="Verdana" w:cs="Arial"/>
        </w:rPr>
        <w:t xml:space="preserve">com cinta em aço inoxidável </w:t>
      </w:r>
      <w:r w:rsidR="00180ED3">
        <w:rPr>
          <w:rFonts w:ascii="Verdana" w:hAnsi="Verdana" w:cs="Arial"/>
        </w:rPr>
        <w:t>de acordo com o diâmetro de cada item</w:t>
      </w:r>
      <w:r w:rsidR="00C775A7">
        <w:rPr>
          <w:rFonts w:ascii="Verdana" w:hAnsi="Verdana" w:cs="Arial"/>
        </w:rPr>
        <w:t>, e</w:t>
      </w:r>
      <w:r w:rsidR="00180ED3">
        <w:rPr>
          <w:rFonts w:ascii="Verdana" w:hAnsi="Verdana" w:cs="Arial"/>
        </w:rPr>
        <w:t xml:space="preserve"> com devido espaçamento. </w:t>
      </w:r>
      <w:r w:rsidR="00F46D1E" w:rsidRPr="00180ED3">
        <w:rPr>
          <w:rFonts w:ascii="Verdana" w:hAnsi="Verdana" w:cs="Arial"/>
        </w:rPr>
        <w:t xml:space="preserve"> </w:t>
      </w:r>
    </w:p>
    <w:p w:rsidR="00180ED3" w:rsidRPr="00CD50E2" w:rsidRDefault="00180ED3" w:rsidP="0032322A">
      <w:pPr>
        <w:tabs>
          <w:tab w:val="left" w:pos="6824"/>
        </w:tabs>
        <w:spacing w:line="360" w:lineRule="auto"/>
        <w:jc w:val="both"/>
        <w:rPr>
          <w:rFonts w:ascii="Verdana" w:hAnsi="Verdana"/>
          <w:b/>
          <w:szCs w:val="24"/>
        </w:rPr>
      </w:pPr>
    </w:p>
    <w:p w:rsidR="00287E82" w:rsidRPr="00180ED3" w:rsidRDefault="007963C8" w:rsidP="00180ED3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 w:rsidRPr="00180ED3">
        <w:rPr>
          <w:rFonts w:ascii="Verdana" w:hAnsi="Verdana" w:cs="Arial"/>
          <w:b/>
          <w:color w:val="003366"/>
          <w:sz w:val="24"/>
          <w:szCs w:val="28"/>
        </w:rPr>
        <w:t>Fabric</w:t>
      </w:r>
      <w:r w:rsidR="00287E82" w:rsidRPr="00180ED3">
        <w:rPr>
          <w:rFonts w:ascii="Verdana" w:hAnsi="Verdana" w:cs="Arial"/>
          <w:b/>
          <w:color w:val="003366"/>
          <w:sz w:val="24"/>
          <w:szCs w:val="28"/>
        </w:rPr>
        <w:t>a</w:t>
      </w:r>
      <w:r w:rsidRPr="00180ED3">
        <w:rPr>
          <w:rFonts w:ascii="Verdana" w:hAnsi="Verdana" w:cs="Arial"/>
          <w:b/>
          <w:color w:val="003366"/>
          <w:sz w:val="24"/>
          <w:szCs w:val="28"/>
        </w:rPr>
        <w:t>ção</w:t>
      </w:r>
      <w:r w:rsidR="00287E82" w:rsidRPr="00180ED3">
        <w:rPr>
          <w:rFonts w:ascii="Verdana" w:hAnsi="Verdana" w:cs="Arial"/>
          <w:b/>
          <w:color w:val="003366"/>
          <w:sz w:val="24"/>
          <w:szCs w:val="28"/>
        </w:rPr>
        <w:t xml:space="preserve"> do revestimento em </w:t>
      </w:r>
      <w:r w:rsidR="00545549" w:rsidRPr="00180ED3">
        <w:rPr>
          <w:rFonts w:ascii="Verdana" w:hAnsi="Verdana" w:cs="Arial"/>
          <w:b/>
          <w:color w:val="003366"/>
          <w:sz w:val="24"/>
          <w:szCs w:val="28"/>
        </w:rPr>
        <w:t>aço inox</w:t>
      </w:r>
    </w:p>
    <w:p w:rsidR="000F3654" w:rsidRDefault="000F3654" w:rsidP="007963C8">
      <w:pPr>
        <w:tabs>
          <w:tab w:val="left" w:pos="6824"/>
        </w:tabs>
        <w:spacing w:line="360" w:lineRule="auto"/>
        <w:ind w:left="284" w:firstLine="425"/>
        <w:jc w:val="both"/>
        <w:rPr>
          <w:rFonts w:ascii="Verdana" w:hAnsi="Verdana"/>
        </w:rPr>
      </w:pPr>
    </w:p>
    <w:p w:rsidR="007963C8" w:rsidRDefault="000F3654" w:rsidP="007963C8">
      <w:pPr>
        <w:tabs>
          <w:tab w:val="left" w:pos="6824"/>
        </w:tabs>
        <w:spacing w:line="360" w:lineRule="auto"/>
        <w:ind w:left="284" w:firstLine="425"/>
        <w:jc w:val="both"/>
        <w:rPr>
          <w:rFonts w:ascii="Verdana" w:hAnsi="Verdana"/>
        </w:rPr>
      </w:pPr>
      <w:r>
        <w:rPr>
          <w:rFonts w:ascii="Verdana" w:hAnsi="Verdana"/>
        </w:rPr>
        <w:t xml:space="preserve">Após </w:t>
      </w:r>
      <w:r w:rsidR="00112934">
        <w:rPr>
          <w:rFonts w:ascii="Verdana" w:hAnsi="Verdana"/>
        </w:rPr>
        <w:t>levantamento em campo foram</w:t>
      </w:r>
      <w:r w:rsidR="00180ED3">
        <w:rPr>
          <w:rFonts w:ascii="Verdana" w:hAnsi="Verdana"/>
        </w:rPr>
        <w:t xml:space="preserve"> obtida</w:t>
      </w:r>
      <w:r w:rsidR="00112934">
        <w:rPr>
          <w:rFonts w:ascii="Verdana" w:hAnsi="Verdana"/>
        </w:rPr>
        <w:t>s</w:t>
      </w:r>
      <w:r w:rsidR="007963C8">
        <w:rPr>
          <w:rFonts w:ascii="Verdana" w:hAnsi="Verdana"/>
        </w:rPr>
        <w:t xml:space="preserve"> as medidas</w:t>
      </w:r>
      <w:r w:rsidR="0032322A">
        <w:rPr>
          <w:rFonts w:ascii="Verdana" w:hAnsi="Verdana"/>
        </w:rPr>
        <w:t xml:space="preserve"> e detalhes</w:t>
      </w:r>
      <w:r>
        <w:rPr>
          <w:rFonts w:ascii="Verdana" w:hAnsi="Verdana"/>
        </w:rPr>
        <w:t xml:space="preserve"> e de acordo com a norma Dow </w:t>
      </w:r>
      <w:r w:rsidRPr="005E0E0F">
        <w:rPr>
          <w:rFonts w:ascii="Verdana" w:hAnsi="Verdana"/>
        </w:rPr>
        <w:t>G15S-400</w:t>
      </w:r>
      <w:r>
        <w:rPr>
          <w:rFonts w:ascii="Verdana" w:hAnsi="Verdana"/>
        </w:rPr>
        <w:t>2</w:t>
      </w:r>
      <w:r w:rsidRPr="005E0E0F">
        <w:rPr>
          <w:rFonts w:ascii="Verdana" w:hAnsi="Verdana"/>
        </w:rPr>
        <w:t>-00</w:t>
      </w:r>
      <w:r>
        <w:rPr>
          <w:rFonts w:ascii="Verdana" w:hAnsi="Verdana"/>
        </w:rPr>
        <w:t xml:space="preserve"> foi realizada a </w:t>
      </w:r>
      <w:r w:rsidR="007963C8">
        <w:rPr>
          <w:rFonts w:ascii="Verdana" w:hAnsi="Verdana"/>
        </w:rPr>
        <w:t>fabrica</w:t>
      </w:r>
      <w:r w:rsidR="000B5F05" w:rsidRPr="00726DFE">
        <w:rPr>
          <w:rFonts w:ascii="Verdana" w:hAnsi="Verdana"/>
        </w:rPr>
        <w:t>ção</w:t>
      </w:r>
      <w:r w:rsidR="00505286">
        <w:rPr>
          <w:rFonts w:ascii="Verdana" w:hAnsi="Verdana"/>
        </w:rPr>
        <w:t xml:space="preserve"> do revestimento em</w:t>
      </w:r>
      <w:r w:rsidR="00180ED3">
        <w:rPr>
          <w:rFonts w:ascii="Verdana" w:hAnsi="Verdana"/>
        </w:rPr>
        <w:t xml:space="preserve"> </w:t>
      </w:r>
      <w:r>
        <w:rPr>
          <w:rFonts w:ascii="Verdana" w:hAnsi="Verdana"/>
        </w:rPr>
        <w:t>inox</w:t>
      </w:r>
      <w:r w:rsidR="00726DFE" w:rsidRPr="00726DFE">
        <w:rPr>
          <w:rFonts w:ascii="Verdana" w:hAnsi="Verdana"/>
        </w:rPr>
        <w:t>.</w:t>
      </w:r>
    </w:p>
    <w:p w:rsidR="00E014E0" w:rsidRDefault="00E014E0" w:rsidP="00D12AAB">
      <w:pPr>
        <w:tabs>
          <w:tab w:val="left" w:pos="6824"/>
        </w:tabs>
        <w:spacing w:line="360" w:lineRule="auto"/>
        <w:ind w:left="800" w:hanging="374"/>
        <w:jc w:val="both"/>
        <w:rPr>
          <w:rFonts w:ascii="Verdana" w:hAnsi="Verdana"/>
        </w:rPr>
      </w:pPr>
    </w:p>
    <w:p w:rsidR="00180ED3" w:rsidRDefault="00180ED3" w:rsidP="00D12AAB">
      <w:pPr>
        <w:tabs>
          <w:tab w:val="left" w:pos="6824"/>
        </w:tabs>
        <w:spacing w:line="360" w:lineRule="auto"/>
        <w:ind w:left="800" w:hanging="374"/>
        <w:jc w:val="both"/>
        <w:rPr>
          <w:rFonts w:ascii="Verdana" w:hAnsi="Verdana"/>
        </w:rPr>
      </w:pPr>
    </w:p>
    <w:p w:rsidR="00771A4E" w:rsidRDefault="00771A4E" w:rsidP="00D12AAB">
      <w:pPr>
        <w:tabs>
          <w:tab w:val="left" w:pos="6824"/>
        </w:tabs>
        <w:spacing w:line="360" w:lineRule="auto"/>
        <w:ind w:left="800" w:hanging="374"/>
        <w:jc w:val="both"/>
        <w:rPr>
          <w:rFonts w:ascii="Verdana" w:hAnsi="Verdana"/>
        </w:rPr>
      </w:pPr>
    </w:p>
    <w:p w:rsidR="006D6A11" w:rsidRDefault="006D6A11" w:rsidP="00D12AAB">
      <w:pPr>
        <w:tabs>
          <w:tab w:val="left" w:pos="6824"/>
        </w:tabs>
        <w:spacing w:line="360" w:lineRule="auto"/>
        <w:ind w:left="800" w:hanging="374"/>
        <w:jc w:val="both"/>
        <w:rPr>
          <w:rFonts w:ascii="Verdana" w:hAnsi="Verdana"/>
        </w:rPr>
      </w:pPr>
    </w:p>
    <w:p w:rsidR="007963C8" w:rsidRPr="00C8166E" w:rsidRDefault="007963C8" w:rsidP="00C8166E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 w:rsidRPr="00C8166E">
        <w:rPr>
          <w:rFonts w:ascii="Verdana" w:hAnsi="Verdana" w:cs="Arial"/>
          <w:b/>
          <w:color w:val="003366"/>
          <w:sz w:val="24"/>
          <w:szCs w:val="28"/>
        </w:rPr>
        <w:t xml:space="preserve"> Instala</w:t>
      </w:r>
      <w:r w:rsidRPr="00CD50E2">
        <w:rPr>
          <w:rFonts w:ascii="Verdana" w:hAnsi="Verdana" w:cs="Arial"/>
          <w:b/>
          <w:color w:val="003366"/>
          <w:sz w:val="24"/>
          <w:szCs w:val="28"/>
        </w:rPr>
        <w:t>ção</w:t>
      </w:r>
      <w:r w:rsidRPr="00C8166E">
        <w:rPr>
          <w:rFonts w:ascii="Verdana" w:hAnsi="Verdana" w:cs="Arial"/>
          <w:b/>
          <w:color w:val="003366"/>
          <w:sz w:val="24"/>
          <w:szCs w:val="28"/>
        </w:rPr>
        <w:t xml:space="preserve"> do revestimento </w:t>
      </w:r>
    </w:p>
    <w:p w:rsidR="006E05DD" w:rsidRPr="00F46D1E" w:rsidRDefault="006E05DD" w:rsidP="006E05DD">
      <w:pPr>
        <w:tabs>
          <w:tab w:val="left" w:pos="6824"/>
        </w:tabs>
        <w:spacing w:line="360" w:lineRule="auto"/>
        <w:ind w:left="567" w:hanging="374"/>
        <w:jc w:val="both"/>
        <w:rPr>
          <w:rFonts w:ascii="Verdana" w:hAnsi="Verdana"/>
        </w:rPr>
      </w:pPr>
    </w:p>
    <w:p w:rsidR="000F3654" w:rsidRDefault="000F3654" w:rsidP="00D05BCC">
      <w:pPr>
        <w:tabs>
          <w:tab w:val="left" w:pos="709"/>
          <w:tab w:val="left" w:pos="5622"/>
        </w:tabs>
        <w:spacing w:line="360" w:lineRule="auto"/>
        <w:ind w:left="284" w:firstLine="425"/>
        <w:jc w:val="both"/>
        <w:rPr>
          <w:rFonts w:ascii="Verdana" w:hAnsi="Verdana"/>
        </w:rPr>
      </w:pPr>
      <w:r w:rsidRPr="00D05BCC">
        <w:rPr>
          <w:rFonts w:ascii="Verdana" w:hAnsi="Verdana"/>
        </w:rPr>
        <w:t xml:space="preserve">Visando oferecer </w:t>
      </w:r>
      <w:r w:rsidR="00C569BF">
        <w:rPr>
          <w:rFonts w:ascii="Verdana" w:hAnsi="Verdana"/>
        </w:rPr>
        <w:t>resistência</w:t>
      </w:r>
      <w:r w:rsidR="00BB4FFE">
        <w:rPr>
          <w:rFonts w:ascii="Verdana" w:hAnsi="Verdana"/>
        </w:rPr>
        <w:t xml:space="preserve"> mecânica</w:t>
      </w:r>
      <w:r w:rsidR="00C569BF">
        <w:rPr>
          <w:rFonts w:ascii="Verdana" w:hAnsi="Verdana"/>
        </w:rPr>
        <w:t xml:space="preserve"> ao sistema de isolamento</w:t>
      </w:r>
      <w:r w:rsidR="00F46D1E" w:rsidRPr="00D05BCC">
        <w:rPr>
          <w:rFonts w:ascii="Verdana" w:hAnsi="Verdana"/>
        </w:rPr>
        <w:t xml:space="preserve"> i</w:t>
      </w:r>
      <w:r w:rsidRPr="00D05BCC">
        <w:rPr>
          <w:rFonts w:ascii="Verdana" w:hAnsi="Verdana"/>
        </w:rPr>
        <w:t xml:space="preserve">nstalamos de acordo com a norma Dow </w:t>
      </w:r>
      <w:r w:rsidRPr="005E0E0F">
        <w:rPr>
          <w:rFonts w:ascii="Verdana" w:hAnsi="Verdana"/>
        </w:rPr>
        <w:t>G15S-400</w:t>
      </w:r>
      <w:r>
        <w:rPr>
          <w:rFonts w:ascii="Verdana" w:hAnsi="Verdana"/>
        </w:rPr>
        <w:t>2</w:t>
      </w:r>
      <w:r w:rsidRPr="005E0E0F">
        <w:rPr>
          <w:rFonts w:ascii="Verdana" w:hAnsi="Verdana"/>
        </w:rPr>
        <w:t>-00</w:t>
      </w:r>
      <w:r>
        <w:rPr>
          <w:rFonts w:ascii="Verdana" w:hAnsi="Verdana"/>
        </w:rPr>
        <w:t xml:space="preserve"> o revestimento em aço inoxidável fixado com parafuso também </w:t>
      </w:r>
      <w:r w:rsidR="00056377">
        <w:rPr>
          <w:rFonts w:ascii="Verdana" w:hAnsi="Verdana"/>
        </w:rPr>
        <w:t>em inox e arruela de neoprene</w:t>
      </w:r>
      <w:r w:rsidR="00316CDE">
        <w:rPr>
          <w:rFonts w:ascii="Verdana" w:hAnsi="Verdana"/>
        </w:rPr>
        <w:t xml:space="preserve"> para melhor vedação</w:t>
      </w:r>
      <w:r w:rsidR="00056377">
        <w:rPr>
          <w:rFonts w:ascii="Verdana" w:hAnsi="Verdana"/>
        </w:rPr>
        <w:t xml:space="preserve">. </w:t>
      </w:r>
      <w:r w:rsidR="00C569BF">
        <w:rPr>
          <w:rFonts w:ascii="Verdana" w:hAnsi="Verdana"/>
        </w:rPr>
        <w:t xml:space="preserve">Para garantir a impermeabilização, foi aplicado selante a base de silicone nas junções entre o revestimento e o substrato. </w:t>
      </w:r>
    </w:p>
    <w:p w:rsidR="006A632D" w:rsidRDefault="006A632D" w:rsidP="000F3654">
      <w:pPr>
        <w:tabs>
          <w:tab w:val="left" w:pos="5622"/>
        </w:tabs>
        <w:spacing w:line="360" w:lineRule="auto"/>
        <w:ind w:left="284" w:firstLine="283"/>
        <w:jc w:val="both"/>
        <w:rPr>
          <w:rFonts w:ascii="Verdana" w:hAnsi="Verdana"/>
          <w:sz w:val="18"/>
        </w:rPr>
      </w:pPr>
    </w:p>
    <w:p w:rsidR="002B67A4" w:rsidRPr="00890872" w:rsidRDefault="002B67A4" w:rsidP="000F3654">
      <w:pPr>
        <w:tabs>
          <w:tab w:val="left" w:pos="5622"/>
        </w:tabs>
        <w:spacing w:line="360" w:lineRule="auto"/>
        <w:ind w:left="284" w:firstLine="283"/>
        <w:jc w:val="both"/>
        <w:rPr>
          <w:rFonts w:ascii="Verdana" w:hAnsi="Verdana"/>
          <w:sz w:val="18"/>
        </w:rPr>
      </w:pPr>
    </w:p>
    <w:p w:rsidR="00F5204B" w:rsidRDefault="00641FC9" w:rsidP="002B67A4">
      <w:pPr>
        <w:numPr>
          <w:ilvl w:val="0"/>
          <w:numId w:val="3"/>
        </w:numPr>
        <w:tabs>
          <w:tab w:val="num" w:pos="300"/>
        </w:tabs>
        <w:rPr>
          <w:rFonts w:ascii="Verdana" w:hAnsi="Verdana" w:cs="Arial"/>
          <w:b/>
          <w:color w:val="003366"/>
          <w:sz w:val="24"/>
          <w:szCs w:val="28"/>
        </w:rPr>
      </w:pPr>
      <w:r w:rsidRPr="002B67A4">
        <w:rPr>
          <w:rFonts w:ascii="Verdana" w:hAnsi="Verdana" w:cs="Arial"/>
          <w:b/>
          <w:color w:val="003366"/>
          <w:sz w:val="24"/>
          <w:szCs w:val="28"/>
        </w:rPr>
        <w:t xml:space="preserve"> </w:t>
      </w:r>
      <w:r w:rsidR="002B67A4">
        <w:rPr>
          <w:rFonts w:ascii="Verdana" w:hAnsi="Verdana" w:cs="Arial"/>
          <w:b/>
          <w:color w:val="003366"/>
          <w:sz w:val="24"/>
          <w:szCs w:val="28"/>
        </w:rPr>
        <w:t>Registros fotográficos</w:t>
      </w:r>
      <w:r w:rsidR="00A1603C" w:rsidRPr="002B67A4">
        <w:rPr>
          <w:rFonts w:ascii="Verdana" w:hAnsi="Verdana" w:cs="Arial"/>
          <w:b/>
          <w:color w:val="003366"/>
          <w:sz w:val="24"/>
          <w:szCs w:val="28"/>
        </w:rPr>
        <w:t xml:space="preserve"> </w:t>
      </w:r>
    </w:p>
    <w:p w:rsidR="002B67A4" w:rsidRDefault="002B67A4" w:rsidP="002B67A4">
      <w:pPr>
        <w:rPr>
          <w:rFonts w:ascii="Verdana" w:hAnsi="Verdana" w:cs="Arial"/>
          <w:b/>
          <w:color w:val="003366"/>
          <w:sz w:val="24"/>
          <w:szCs w:val="28"/>
        </w:rPr>
      </w:pPr>
    </w:p>
    <w:p w:rsidR="002B67A4" w:rsidRPr="002B67A4" w:rsidRDefault="002B67A4" w:rsidP="002B67A4">
      <w:pPr>
        <w:tabs>
          <w:tab w:val="left" w:pos="709"/>
          <w:tab w:val="left" w:pos="5622"/>
        </w:tabs>
        <w:spacing w:line="360" w:lineRule="auto"/>
        <w:ind w:left="284" w:firstLine="425"/>
        <w:jc w:val="both"/>
        <w:rPr>
          <w:rFonts w:ascii="Verdana" w:hAnsi="Verdana"/>
        </w:rPr>
      </w:pPr>
      <w:r>
        <w:rPr>
          <w:rFonts w:ascii="Verdana" w:hAnsi="Verdana"/>
        </w:rPr>
        <w:t>Para melhor analise de todo trabalho realizado segue abaixo registros fotográficos do “antes e depois” de cada item.</w:t>
      </w:r>
    </w:p>
    <w:p w:rsidR="006A632D" w:rsidRPr="002E6C63" w:rsidRDefault="00823EAF" w:rsidP="002E6C63">
      <w:pPr>
        <w:tabs>
          <w:tab w:val="left" w:pos="5622"/>
        </w:tabs>
        <w:spacing w:line="360" w:lineRule="auto"/>
        <w:ind w:left="284" w:firstLine="283"/>
        <w:jc w:val="both"/>
        <w:rPr>
          <w:rFonts w:ascii="Verdana" w:hAnsi="Verdana" w:cs="Arial"/>
          <w:color w:val="000080"/>
          <w:sz w:val="24"/>
        </w:rPr>
      </w:pPr>
      <w:r w:rsidRPr="00823EAF">
        <w:rPr>
          <w:rFonts w:ascii="Verdana" w:hAnsi="Verdana" w:cs="Arial"/>
          <w:b/>
          <w:noProof/>
          <w:color w:val="00008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-186pt;margin-top:-57.05pt;width:17.2pt;height:13.5pt;flip:x;z-index:251701248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2E6C63" w:rsidRPr="00DA4B8E" w:rsidRDefault="00AD57B3" w:rsidP="0012284C">
      <w:pPr>
        <w:rPr>
          <w:rFonts w:ascii="Verdana" w:hAnsi="Verdana" w:cs="Arial"/>
          <w:b/>
          <w:color w:val="003366"/>
          <w:sz w:val="22"/>
          <w:szCs w:val="28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2B67A4" w:rsidRPr="00DA4B8E">
        <w:rPr>
          <w:rFonts w:ascii="Verdana" w:hAnsi="Verdana" w:cs="Arial"/>
          <w:b/>
          <w:color w:val="003366"/>
          <w:sz w:val="22"/>
          <w:szCs w:val="28"/>
        </w:rPr>
        <w:t xml:space="preserve">.1 AE-500 </w:t>
      </w:r>
    </w:p>
    <w:p w:rsidR="002B67A4" w:rsidRDefault="0012284C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172720</wp:posOffset>
            </wp:positionV>
            <wp:extent cx="2876550" cy="2162175"/>
            <wp:effectExtent l="19050" t="0" r="0" b="0"/>
            <wp:wrapSquare wrapText="bothSides"/>
            <wp:docPr id="2" name="Imagem 4" descr="D:\AMBIENTE RISOTERM\Contrato Dow\Fotos_Dow Aratu\Planta - A\Plat. 500\serv realizados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BIENTE RISOTERM\Contrato Dow\Fotos_Dow Aratu\Planta - A\Plat. 500\serv realizados\IMG_0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172720</wp:posOffset>
            </wp:positionV>
            <wp:extent cx="2876550" cy="2162175"/>
            <wp:effectExtent l="19050" t="0" r="0" b="0"/>
            <wp:wrapSquare wrapText="bothSides"/>
            <wp:docPr id="1" name="Imagem 3" descr="D:\AMBIENTE RISOTERM\Contrato Dow\Fotos_Dow Aratu\Planta - A\Plat. 500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BIENTE RISOTERM\Contrato Dow\Fotos_Dow Aratu\Planta - A\Plat. 500\IMG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2C" w:rsidRDefault="00715E2C" w:rsidP="00DA4B8E">
      <w:pPr>
        <w:tabs>
          <w:tab w:val="left" w:pos="709"/>
          <w:tab w:val="left" w:pos="5622"/>
        </w:tabs>
        <w:spacing w:line="360" w:lineRule="auto"/>
        <w:ind w:right="-284"/>
        <w:jc w:val="both"/>
        <w:rPr>
          <w:rFonts w:ascii="Verdana" w:hAnsi="Verdana" w:cs="Arial"/>
          <w:sz w:val="22"/>
          <w:szCs w:val="22"/>
        </w:rPr>
      </w:pPr>
      <w:r w:rsidRPr="00715E2C">
        <w:rPr>
          <w:rFonts w:ascii="Verdana" w:hAnsi="Verdana"/>
        </w:rPr>
        <w:t xml:space="preserve">Equipamento </w:t>
      </w:r>
      <w:r>
        <w:rPr>
          <w:rFonts w:ascii="Verdana" w:hAnsi="Verdana"/>
        </w:rPr>
        <w:t>estava com</w:t>
      </w:r>
      <w:r w:rsidRPr="00715E2C">
        <w:rPr>
          <w:rFonts w:ascii="Verdana" w:hAnsi="Verdana"/>
        </w:rPr>
        <w:t xml:space="preserve"> muitas aberturas que </w:t>
      </w:r>
      <w:r>
        <w:rPr>
          <w:rFonts w:ascii="Verdana" w:hAnsi="Verdana"/>
        </w:rPr>
        <w:t>ocasionavam</w:t>
      </w:r>
      <w:r w:rsidRPr="00715E2C">
        <w:rPr>
          <w:rFonts w:ascii="Verdana" w:hAnsi="Verdana"/>
        </w:rPr>
        <w:t xml:space="preserve"> a infiltr</w:t>
      </w:r>
      <w:r>
        <w:rPr>
          <w:rFonts w:ascii="Verdana" w:hAnsi="Verdana"/>
        </w:rPr>
        <w:t>ação de água. Á</w:t>
      </w:r>
      <w:r w:rsidRPr="00715E2C">
        <w:rPr>
          <w:rFonts w:ascii="Verdana" w:hAnsi="Verdana"/>
        </w:rPr>
        <w:t xml:space="preserve">reas, como a região dos parafusos, </w:t>
      </w:r>
      <w:r>
        <w:rPr>
          <w:rFonts w:ascii="Verdana" w:hAnsi="Verdana"/>
        </w:rPr>
        <w:t xml:space="preserve">estavam </w:t>
      </w:r>
      <w:r w:rsidRPr="00715E2C">
        <w:rPr>
          <w:rFonts w:ascii="Verdana" w:hAnsi="Verdana"/>
        </w:rPr>
        <w:t>sem nenhum isolamento térmico ocasionado maior consumo de energia.</w:t>
      </w: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771A4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</w:p>
    <w:p w:rsidR="00D25A58" w:rsidRDefault="002B67A4" w:rsidP="00D25A58">
      <w:pPr>
        <w:rPr>
          <w:rFonts w:ascii="Verdana" w:hAnsi="Verdana" w:cs="Arial"/>
          <w:b/>
          <w:color w:val="003366"/>
          <w:sz w:val="22"/>
          <w:szCs w:val="28"/>
        </w:rPr>
      </w:pPr>
      <w:r>
        <w:rPr>
          <w:rFonts w:ascii="Verdana" w:hAnsi="Verdana" w:cs="Arial"/>
          <w:b/>
          <w:color w:val="000080"/>
          <w:sz w:val="24"/>
        </w:rPr>
        <w:lastRenderedPageBreak/>
        <w:br w:type="textWrapping" w:clear="all"/>
      </w:r>
      <w:r w:rsidR="00AD57B3">
        <w:rPr>
          <w:rFonts w:ascii="Verdana" w:hAnsi="Verdana" w:cs="Arial"/>
          <w:b/>
          <w:color w:val="003366"/>
          <w:sz w:val="22"/>
          <w:szCs w:val="28"/>
        </w:rPr>
        <w:t>10</w:t>
      </w:r>
      <w:r w:rsidR="00D25A58" w:rsidRPr="00DA4B8E">
        <w:rPr>
          <w:rFonts w:ascii="Verdana" w:hAnsi="Verdana" w:cs="Arial"/>
          <w:b/>
          <w:color w:val="003366"/>
          <w:sz w:val="22"/>
          <w:szCs w:val="28"/>
        </w:rPr>
        <w:t xml:space="preserve">.2 </w:t>
      </w:r>
      <w:proofErr w:type="spellStart"/>
      <w:r w:rsidR="00D25A58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D25A58" w:rsidRPr="00DA4B8E">
        <w:rPr>
          <w:rFonts w:ascii="Verdana" w:hAnsi="Verdana" w:cs="Arial"/>
          <w:b/>
          <w:color w:val="003366"/>
          <w:sz w:val="22"/>
          <w:szCs w:val="28"/>
        </w:rPr>
        <w:t xml:space="preserve"> do AD-1508</w:t>
      </w:r>
    </w:p>
    <w:p w:rsidR="00771A4E" w:rsidRPr="00DA4B8E" w:rsidRDefault="00771A4E" w:rsidP="00D25A58">
      <w:pPr>
        <w:rPr>
          <w:rFonts w:ascii="Verdana" w:hAnsi="Verdana" w:cs="Arial"/>
          <w:b/>
          <w:color w:val="003366"/>
          <w:sz w:val="22"/>
          <w:szCs w:val="28"/>
        </w:rPr>
      </w:pPr>
      <w:r>
        <w:rPr>
          <w:rFonts w:ascii="Verdana" w:hAnsi="Verdana" w:cs="Arial"/>
          <w:b/>
          <w:noProof/>
          <w:color w:val="003366"/>
          <w:sz w:val="22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273685</wp:posOffset>
            </wp:positionV>
            <wp:extent cx="2876550" cy="2162175"/>
            <wp:effectExtent l="19050" t="0" r="0" b="0"/>
            <wp:wrapSquare wrapText="bothSides"/>
            <wp:docPr id="18" name="Imagem 7" descr="D:\AMBIENTE RISOTERM\Contrato Dow\Fotos_Dow Aratu\Planta - A\Plat. 500\serv realizados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MBIENTE RISOTERM\Contrato Dow\Fotos_Dow Aratu\Planta - A\Plat. 500\serv realizados\IMG_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B8E" w:rsidRDefault="00DA4B8E" w:rsidP="00DA4B8E">
      <w:pPr>
        <w:tabs>
          <w:tab w:val="left" w:pos="5622"/>
        </w:tabs>
        <w:spacing w:line="360" w:lineRule="auto"/>
        <w:rPr>
          <w:rFonts w:ascii="Verdana" w:hAnsi="Verdana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107315</wp:posOffset>
            </wp:positionV>
            <wp:extent cx="2876550" cy="2162175"/>
            <wp:effectExtent l="19050" t="0" r="0" b="0"/>
            <wp:wrapSquare wrapText="bothSides"/>
            <wp:docPr id="6" name="Imagem 5" descr="D:\AMBIENTE RISOTERM\Contrato Dow\Fotos_Dow Aratu\Planta - A\Plat. 500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MBIENTE RISOTERM\Contrato Dow\Fotos_Dow Aratu\Planta - A\Plat. 500\IMG_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87C" w:rsidRDefault="00DA4B8E" w:rsidP="00DA4B8E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 w:rsidRPr="00211199">
        <w:rPr>
          <w:rFonts w:ascii="Verdana" w:hAnsi="Verdana"/>
        </w:rPr>
        <w:t xml:space="preserve">Linha estava com revestimento </w:t>
      </w:r>
      <w:r>
        <w:rPr>
          <w:rFonts w:ascii="Verdana" w:hAnsi="Verdana"/>
        </w:rPr>
        <w:t>em fibra e com fissuras</w:t>
      </w:r>
      <w:r w:rsidRPr="00211199">
        <w:rPr>
          <w:rFonts w:ascii="Verdana" w:hAnsi="Verdana"/>
        </w:rPr>
        <w:t xml:space="preserve"> promovendo a infiltração de água. Foi instalado novo sistema de isolamento térmico conforme padrão Dow</w:t>
      </w:r>
      <w:r>
        <w:rPr>
          <w:rFonts w:ascii="Verdana" w:hAnsi="Verdana"/>
        </w:rPr>
        <w:t>.</w:t>
      </w:r>
      <w:r>
        <w:rPr>
          <w:rFonts w:ascii="Verdana" w:hAnsi="Verdana" w:cs="Arial"/>
          <w:b/>
          <w:color w:val="000080"/>
          <w:sz w:val="24"/>
        </w:rPr>
        <w:br w:type="textWrapping" w:clear="all"/>
      </w:r>
    </w:p>
    <w:p w:rsidR="006A787C" w:rsidRDefault="006A787C" w:rsidP="00DA4B8E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2B67A4" w:rsidRPr="00DA4B8E" w:rsidRDefault="00AD57B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8E4759" w:rsidRPr="00DA4B8E">
        <w:rPr>
          <w:rFonts w:ascii="Verdana" w:hAnsi="Verdana" w:cs="Arial"/>
          <w:b/>
          <w:color w:val="003366"/>
          <w:sz w:val="22"/>
          <w:szCs w:val="28"/>
        </w:rPr>
        <w:t xml:space="preserve">.3 </w:t>
      </w:r>
      <w:proofErr w:type="spellStart"/>
      <w:r w:rsidR="008E4759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8E4759" w:rsidRPr="00DA4B8E">
        <w:rPr>
          <w:rFonts w:ascii="Verdana" w:hAnsi="Verdana" w:cs="Arial"/>
          <w:b/>
          <w:color w:val="003366"/>
          <w:sz w:val="22"/>
          <w:szCs w:val="28"/>
        </w:rPr>
        <w:t xml:space="preserve"> da TV-2005</w:t>
      </w:r>
    </w:p>
    <w:p w:rsidR="00DA4B8E" w:rsidRDefault="00DA4B8E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2B67A4" w:rsidRDefault="008E4759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203200</wp:posOffset>
            </wp:positionV>
            <wp:extent cx="2876550" cy="2162175"/>
            <wp:effectExtent l="19050" t="0" r="0" b="0"/>
            <wp:wrapSquare wrapText="bothSides"/>
            <wp:docPr id="15" name="Imagem 6" descr="D:\AMBIENTE RISOTERM\Contrato Dow\Fotos_Dow Aratu\Planta - A\Plat. 500\serv realizados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MBIENTE RISOTERM\Contrato Dow\Fotos_Dow Aratu\Planta - A\Plat. 500\serv realizados\IMG_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203200</wp:posOffset>
            </wp:positionV>
            <wp:extent cx="2886075" cy="2162175"/>
            <wp:effectExtent l="19050" t="0" r="9525" b="0"/>
            <wp:wrapSquare wrapText="right"/>
            <wp:docPr id="12" name="Imagem 37" descr="IMG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00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7A4" w:rsidRPr="00211199" w:rsidRDefault="008E4759" w:rsidP="002E6045">
      <w:pPr>
        <w:tabs>
          <w:tab w:val="left" w:pos="709"/>
          <w:tab w:val="left" w:pos="5622"/>
        </w:tabs>
        <w:spacing w:line="360" w:lineRule="auto"/>
        <w:ind w:right="-284"/>
        <w:rPr>
          <w:rFonts w:ascii="Verdana" w:hAnsi="Verdana"/>
        </w:rPr>
      </w:pPr>
      <w:r w:rsidRPr="00211199">
        <w:rPr>
          <w:rFonts w:ascii="Verdana" w:hAnsi="Verdana"/>
        </w:rPr>
        <w:t xml:space="preserve">Linha </w:t>
      </w:r>
      <w:r w:rsidR="00211199" w:rsidRPr="00211199">
        <w:rPr>
          <w:rFonts w:ascii="Verdana" w:hAnsi="Verdana"/>
        </w:rPr>
        <w:t xml:space="preserve">estava </w:t>
      </w:r>
      <w:r w:rsidRPr="00211199">
        <w:rPr>
          <w:rFonts w:ascii="Verdana" w:hAnsi="Verdana"/>
        </w:rPr>
        <w:t>com revestimento deteriorado promovendo a infiltração de água</w:t>
      </w:r>
      <w:r w:rsidR="0092490E">
        <w:rPr>
          <w:rFonts w:ascii="Verdana" w:hAnsi="Verdana"/>
        </w:rPr>
        <w:t>, isolamento térmico estava danificado</w:t>
      </w:r>
      <w:r w:rsidRPr="00211199">
        <w:rPr>
          <w:rFonts w:ascii="Verdana" w:hAnsi="Verdana"/>
        </w:rPr>
        <w:t xml:space="preserve">. </w:t>
      </w:r>
      <w:r w:rsidR="00211199" w:rsidRPr="00211199">
        <w:rPr>
          <w:rFonts w:ascii="Verdana" w:hAnsi="Verdana"/>
        </w:rPr>
        <w:t>Foi instalado</w:t>
      </w:r>
      <w:r w:rsidR="002E6045" w:rsidRPr="00211199">
        <w:rPr>
          <w:rFonts w:ascii="Verdana" w:hAnsi="Verdana"/>
        </w:rPr>
        <w:t xml:space="preserve"> </w:t>
      </w:r>
      <w:r w:rsidRPr="00211199">
        <w:rPr>
          <w:rFonts w:ascii="Verdana" w:hAnsi="Verdana"/>
        </w:rPr>
        <w:t>novo sistema de isolamento térmico conforme padrão Dow.</w:t>
      </w:r>
    </w:p>
    <w:p w:rsidR="002B67A4" w:rsidRDefault="002B67A4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771A4E" w:rsidRDefault="00771A4E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771A4E" w:rsidRDefault="00771A4E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DA4B8E" w:rsidRPr="00DA4B8E" w:rsidRDefault="00AD57B3" w:rsidP="00DA4B8E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DA4B8E" w:rsidRPr="00DA4B8E">
        <w:rPr>
          <w:rFonts w:ascii="Verdana" w:hAnsi="Verdana" w:cs="Arial"/>
          <w:b/>
          <w:color w:val="003366"/>
          <w:sz w:val="22"/>
          <w:szCs w:val="28"/>
        </w:rPr>
        <w:t xml:space="preserve">.4 </w:t>
      </w:r>
      <w:proofErr w:type="spellStart"/>
      <w:r w:rsidR="00DA4B8E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DA4B8E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proofErr w:type="spellStart"/>
      <w:r w:rsidR="00DA4B8E">
        <w:rPr>
          <w:rFonts w:ascii="Verdana" w:hAnsi="Verdana" w:cs="Arial"/>
          <w:b/>
          <w:color w:val="003366"/>
          <w:sz w:val="22"/>
          <w:szCs w:val="28"/>
        </w:rPr>
        <w:t>px</w:t>
      </w:r>
      <w:proofErr w:type="spellEnd"/>
      <w:r w:rsidR="00DA4B8E">
        <w:rPr>
          <w:rFonts w:ascii="Verdana" w:hAnsi="Verdana" w:cs="Arial"/>
          <w:b/>
          <w:color w:val="003366"/>
          <w:sz w:val="22"/>
          <w:szCs w:val="28"/>
        </w:rPr>
        <w:t xml:space="preserve"> AD-1508</w:t>
      </w:r>
    </w:p>
    <w:p w:rsidR="002B67A4" w:rsidRDefault="00DA4B8E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419735</wp:posOffset>
            </wp:positionV>
            <wp:extent cx="2876550" cy="2162175"/>
            <wp:effectExtent l="19050" t="0" r="0" b="0"/>
            <wp:wrapSquare wrapText="bothSides"/>
            <wp:docPr id="19" name="Imagem 8" descr="D:\AMBIENTE RISOTERM\Contrato Dow\Fotos_Dow Aratu\Planta - A\Plat. 500\serv realizados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MBIENTE RISOTERM\Contrato Dow\Fotos_Dow Aratu\Planta - A\Plat. 500\serv realizados\IMG_0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7A4" w:rsidRDefault="00DC29D7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84455</wp:posOffset>
            </wp:positionV>
            <wp:extent cx="2886075" cy="2162175"/>
            <wp:effectExtent l="19050" t="0" r="9525" b="0"/>
            <wp:wrapSquare wrapText="right"/>
            <wp:docPr id="38" name="Imagem 38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00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B8E" w:rsidRPr="00211199" w:rsidRDefault="00DA4B8E" w:rsidP="00771A4E">
      <w:pPr>
        <w:tabs>
          <w:tab w:val="left" w:pos="709"/>
          <w:tab w:val="left" w:pos="5622"/>
        </w:tabs>
        <w:spacing w:line="360" w:lineRule="auto"/>
        <w:ind w:right="-284"/>
        <w:rPr>
          <w:rFonts w:ascii="Verdana" w:hAnsi="Verdana"/>
        </w:rPr>
      </w:pPr>
      <w:r>
        <w:rPr>
          <w:rFonts w:ascii="Verdana" w:hAnsi="Verdana"/>
        </w:rPr>
        <w:t>Trecho danificado foi substituído para garantir a impermeabilização</w:t>
      </w:r>
      <w:r w:rsidRPr="00211199">
        <w:rPr>
          <w:rFonts w:ascii="Verdana" w:hAnsi="Verdana"/>
        </w:rPr>
        <w:t>.</w:t>
      </w:r>
    </w:p>
    <w:p w:rsidR="002B67A4" w:rsidRDefault="002B67A4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color w:val="000080"/>
          <w:sz w:val="24"/>
        </w:rPr>
      </w:pPr>
    </w:p>
    <w:p w:rsidR="006A787C" w:rsidRDefault="006A787C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620A15" w:rsidRPr="00DA4B8E" w:rsidRDefault="00AD57B3" w:rsidP="00620A15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620A15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620A15">
        <w:rPr>
          <w:rFonts w:ascii="Verdana" w:hAnsi="Verdana" w:cs="Arial"/>
          <w:b/>
          <w:color w:val="003366"/>
          <w:sz w:val="22"/>
          <w:szCs w:val="28"/>
        </w:rPr>
        <w:t>5</w:t>
      </w:r>
      <w:r w:rsidR="00620A15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proofErr w:type="spellStart"/>
      <w:r w:rsidR="00620A15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620A15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686534">
        <w:rPr>
          <w:rFonts w:ascii="Verdana" w:hAnsi="Verdana" w:cs="Arial"/>
          <w:b/>
          <w:color w:val="003366"/>
          <w:sz w:val="22"/>
          <w:szCs w:val="28"/>
        </w:rPr>
        <w:t>da TV-2005</w:t>
      </w:r>
    </w:p>
    <w:p w:rsidR="008E4759" w:rsidRDefault="00620A15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217170</wp:posOffset>
            </wp:positionV>
            <wp:extent cx="2876550" cy="2162175"/>
            <wp:effectExtent l="19050" t="0" r="0" b="0"/>
            <wp:wrapSquare wrapText="bothSides"/>
            <wp:docPr id="20" name="Imagem 9" descr="D:\AMBIENTE RISOTERM\Contrato Dow\Fotos_Dow Aratu\Planta - A\Plat. 500\serv realizados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MBIENTE RISOTERM\Contrato Dow\Fotos_Dow Aratu\Planta - A\Plat. 500\serv realizados\IMG_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217170</wp:posOffset>
            </wp:positionV>
            <wp:extent cx="2886075" cy="2162175"/>
            <wp:effectExtent l="19050" t="0" r="9525" b="0"/>
            <wp:wrapSquare wrapText="right"/>
            <wp:docPr id="39" name="Imagem 39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0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759" w:rsidRDefault="008E4759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8E4759" w:rsidRDefault="008E4759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9349B7" w:rsidRPr="009349B7" w:rsidRDefault="008E4759" w:rsidP="009349B7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color w:val="000080"/>
          <w:sz w:val="24"/>
        </w:rPr>
        <w:br w:type="textWrapping" w:clear="all"/>
      </w:r>
      <w:r w:rsidR="00DA4B8E">
        <w:rPr>
          <w:rFonts w:ascii="Verdana" w:hAnsi="Verdana" w:cs="Arial"/>
          <w:b/>
          <w:color w:val="000080"/>
          <w:sz w:val="24"/>
        </w:rPr>
        <w:br w:type="textWrapping" w:clear="all"/>
      </w:r>
      <w:r w:rsidR="009349B7">
        <w:rPr>
          <w:rFonts w:ascii="Verdana" w:hAnsi="Verdana"/>
        </w:rPr>
        <w:t>Flange</w:t>
      </w:r>
      <w:r w:rsidR="009349B7" w:rsidRPr="00211199">
        <w:rPr>
          <w:rFonts w:ascii="Verdana" w:hAnsi="Verdana"/>
        </w:rPr>
        <w:t xml:space="preserve"> estava</w:t>
      </w:r>
      <w:r w:rsidR="009349B7">
        <w:rPr>
          <w:rFonts w:ascii="Verdana" w:hAnsi="Verdana"/>
        </w:rPr>
        <w:t xml:space="preserve"> sem caixa de isolamento ocasionando maior consumo de energia e possibilitando a entrada de água para a tubulação. </w:t>
      </w:r>
      <w:r w:rsidR="009349B7" w:rsidRPr="00211199">
        <w:rPr>
          <w:rFonts w:ascii="Verdana" w:hAnsi="Verdana"/>
        </w:rPr>
        <w:t xml:space="preserve"> </w:t>
      </w:r>
      <w:r w:rsidR="009349B7">
        <w:rPr>
          <w:rFonts w:ascii="Verdana" w:hAnsi="Verdana"/>
        </w:rPr>
        <w:t xml:space="preserve">Foi instalada nova caixa e realizada a impermeabilização </w:t>
      </w:r>
      <w:r w:rsidR="009349B7" w:rsidRPr="00211199">
        <w:rPr>
          <w:rFonts w:ascii="Verdana" w:hAnsi="Verdana"/>
        </w:rPr>
        <w:t>conforme padrão Dow.</w:t>
      </w:r>
    </w:p>
    <w:p w:rsidR="00DC29D7" w:rsidRDefault="00DC29D7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771A4E" w:rsidRDefault="00771A4E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771A4E" w:rsidRDefault="00771A4E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AD57B3" w:rsidRDefault="00AD57B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686534" w:rsidRPr="00DA4B8E" w:rsidRDefault="00AD57B3" w:rsidP="00686534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686534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686534">
        <w:rPr>
          <w:rFonts w:ascii="Verdana" w:hAnsi="Verdana" w:cs="Arial"/>
          <w:b/>
          <w:color w:val="003366"/>
          <w:sz w:val="22"/>
          <w:szCs w:val="28"/>
        </w:rPr>
        <w:t>6</w:t>
      </w:r>
      <w:r w:rsidR="00686534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proofErr w:type="spellStart"/>
      <w:r w:rsidR="00686534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686534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686534">
        <w:rPr>
          <w:rFonts w:ascii="Verdana" w:hAnsi="Verdana" w:cs="Arial"/>
          <w:b/>
          <w:color w:val="003366"/>
          <w:sz w:val="22"/>
          <w:szCs w:val="28"/>
        </w:rPr>
        <w:t>de topo AD-1508</w:t>
      </w:r>
    </w:p>
    <w:p w:rsidR="00DC29D7" w:rsidRDefault="00686534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180975</wp:posOffset>
            </wp:positionV>
            <wp:extent cx="2886075" cy="2162175"/>
            <wp:effectExtent l="19050" t="0" r="9525" b="0"/>
            <wp:wrapSquare wrapText="right"/>
            <wp:docPr id="40" name="Imagem 40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00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180975</wp:posOffset>
            </wp:positionV>
            <wp:extent cx="2876550" cy="2162175"/>
            <wp:effectExtent l="19050" t="0" r="0" b="0"/>
            <wp:wrapSquare wrapText="bothSides"/>
            <wp:docPr id="26" name="Imagem 10" descr="D:\AMBIENTE RISOTERM\Contrato Dow\Fotos_Dow Aratu\Planta - A\Plat. 500\serv realizados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MBIENTE RISOTERM\Contrato Dow\Fotos_Dow Aratu\Planta - A\Plat. 500\serv realizados\IMG_0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color w:val="000080"/>
          <w:sz w:val="24"/>
        </w:rPr>
        <w:t xml:space="preserve"> </w:t>
      </w:r>
      <w:r w:rsidR="00620A15">
        <w:rPr>
          <w:rFonts w:ascii="Verdana" w:hAnsi="Verdana" w:cs="Arial"/>
          <w:b/>
          <w:color w:val="000080"/>
          <w:sz w:val="24"/>
        </w:rPr>
        <w:br w:type="textWrapping" w:clear="all"/>
      </w:r>
    </w:p>
    <w:p w:rsidR="00DC29D7" w:rsidRDefault="00DC29D7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DC29D7" w:rsidRDefault="00686534" w:rsidP="006A632D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Todo conjunto estava com muitas aberturas possibilitando a entrada de água, foi realizado o fechamento das frestas reutilizando o material existente e substituída </w:t>
      </w:r>
      <w:proofErr w:type="gramStart"/>
      <w:r>
        <w:rPr>
          <w:rFonts w:ascii="Verdana" w:hAnsi="Verdana"/>
        </w:rPr>
        <w:t>a</w:t>
      </w:r>
      <w:proofErr w:type="gramEnd"/>
      <w:r>
        <w:rPr>
          <w:rFonts w:ascii="Verdana" w:hAnsi="Verdana"/>
        </w:rPr>
        <w:t xml:space="preserve"> caixa de válvula devido aberturas na região do castelo</w:t>
      </w:r>
      <w:r w:rsidR="005876DB">
        <w:rPr>
          <w:rFonts w:ascii="Verdana" w:hAnsi="Verdana"/>
        </w:rPr>
        <w:t xml:space="preserve">. </w:t>
      </w:r>
    </w:p>
    <w:p w:rsidR="006A787C" w:rsidRDefault="006A787C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43761D" w:rsidRPr="00DA4B8E" w:rsidRDefault="00AD57B3" w:rsidP="0043761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43761D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7</w:t>
      </w:r>
      <w:r w:rsidR="0043761D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proofErr w:type="spellStart"/>
      <w:r w:rsidR="0043761D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43761D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43761D">
        <w:rPr>
          <w:rFonts w:ascii="Verdana" w:hAnsi="Verdana" w:cs="Arial"/>
          <w:b/>
          <w:color w:val="003366"/>
          <w:sz w:val="22"/>
          <w:szCs w:val="28"/>
        </w:rPr>
        <w:t>d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e fundo</w:t>
      </w:r>
      <w:r w:rsidR="0043761D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AE-500</w:t>
      </w:r>
    </w:p>
    <w:p w:rsidR="002E6C63" w:rsidRDefault="0043761D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 w:cs="Arial"/>
          <w:b/>
          <w:noProof/>
          <w:color w:val="000080"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198120</wp:posOffset>
            </wp:positionV>
            <wp:extent cx="2876550" cy="2162175"/>
            <wp:effectExtent l="19050" t="0" r="0" b="0"/>
            <wp:wrapSquare wrapText="bothSides"/>
            <wp:docPr id="27" name="Imagem 11" descr="D:\AMBIENTE RISOTERM\Contrato Dow\Fotos_Dow Aratu\Planta - A\Plat. 500\serv realizados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MBIENTE RISOTERM\Contrato Dow\Fotos_Dow Aratu\Planta - A\Plat. 500\serv realizados\IMG_0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EAF">
        <w:rPr>
          <w:rFonts w:ascii="Verdana" w:hAnsi="Verdana" w:cs="Arial"/>
          <w:b/>
          <w:noProof/>
          <w:color w:val="000080"/>
          <w:sz w:val="24"/>
        </w:rPr>
        <w:pict>
          <v:group id="_x0000_s1065" style="position:absolute;left:0;text-align:left;margin-left:-5.55pt;margin-top:14.95pt;width:226.75pt;height:170.1pt;z-index:251717632;mso-position-horizontal-relative:text;mso-position-vertical-relative:text" coordorigin="3511,9034" coordsize="5291,3968">
            <v:shape id="_x0000_s1066" type="#_x0000_t75" style="position:absolute;left:3511;top:9034;width:5291;height:3968">
              <v:imagedata r:id="rId22" o:title="IMG_0061"/>
            </v:shape>
            <v:shape id="_x0000_s1067" type="#_x0000_t32" style="position:absolute;left:6508;top:9676;width:817;height:302;flip:x" o:connectortype="straight" strokecolor="red" strokeweight="3pt">
              <v:stroke endarrow="block"/>
            </v:shape>
            <v:shape id="_x0000_s1068" type="#_x0000_t32" style="position:absolute;left:7325;top:11292;width:817;height:302;flip:x" o:connectortype="straight" strokecolor="red" strokeweight="3pt">
              <v:stroke endarrow="block"/>
            </v:shape>
            <v:shape id="_x0000_s1069" type="#_x0000_t32" style="position:absolute;left:5090;top:11896;width:430;height:158" o:connectortype="straight" strokecolor="red" strokeweight="3pt">
              <v:stroke endarrow="block"/>
            </v:shape>
          </v:group>
        </w:pict>
      </w: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161D43" w:rsidRDefault="00161D43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43761D" w:rsidRDefault="0043761D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43761D" w:rsidRDefault="0043761D" w:rsidP="006A632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43761D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Todo conjunto estava com muitas aberturas possibilitando a entrada de água, foi realizado o fechamento das frestas reutilizando o material existente e substituída </w:t>
      </w:r>
      <w:proofErr w:type="gramStart"/>
      <w:r>
        <w:rPr>
          <w:rFonts w:ascii="Verdana" w:hAnsi="Verdana"/>
        </w:rPr>
        <w:t>a</w:t>
      </w:r>
      <w:proofErr w:type="gramEnd"/>
      <w:r>
        <w:rPr>
          <w:rFonts w:ascii="Verdana" w:hAnsi="Verdana"/>
        </w:rPr>
        <w:t xml:space="preserve"> caixa de válvula devido aberturas na região do castelo</w:t>
      </w:r>
      <w:r w:rsidR="005876DB">
        <w:rPr>
          <w:rFonts w:ascii="Verdana" w:hAnsi="Verdana"/>
        </w:rPr>
        <w:t>.</w:t>
      </w:r>
    </w:p>
    <w:p w:rsidR="00771A4E" w:rsidRDefault="00771A4E" w:rsidP="0043761D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</w:p>
    <w:p w:rsidR="00771A4E" w:rsidRDefault="00771A4E" w:rsidP="0043761D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</w:p>
    <w:p w:rsidR="00771A4E" w:rsidRPr="00DA4B8E" w:rsidRDefault="00AD57B3" w:rsidP="00771A4E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771A4E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771A4E">
        <w:rPr>
          <w:rFonts w:ascii="Verdana" w:hAnsi="Verdana" w:cs="Arial"/>
          <w:b/>
          <w:color w:val="003366"/>
          <w:sz w:val="22"/>
          <w:szCs w:val="28"/>
        </w:rPr>
        <w:t xml:space="preserve">7 Continuação </w:t>
      </w:r>
    </w:p>
    <w:p w:rsidR="00771A4E" w:rsidRDefault="00771A4E" w:rsidP="0043761D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</w:p>
    <w:p w:rsidR="0043761D" w:rsidRDefault="00237009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304800</wp:posOffset>
            </wp:positionV>
            <wp:extent cx="2876550" cy="2162175"/>
            <wp:effectExtent l="19050" t="0" r="0" b="0"/>
            <wp:wrapSquare wrapText="bothSides"/>
            <wp:docPr id="31" name="Imagem 15" descr="D:\AMBIENTE RISOTERM\Contrato Dow\Fotos_Dow Aratu\Planta - A\Plat. 500\serv realizados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MBIENTE RISOTERM\Contrato Dow\Fotos_Dow Aratu\Planta - A\Plat. 500\serv realizados\IMG_0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61D">
        <w:rPr>
          <w:rFonts w:ascii="Verdana" w:hAnsi="Verdana" w:cs="Arial"/>
        </w:rPr>
        <w:br w:type="textWrapping" w:clear="all"/>
      </w:r>
    </w:p>
    <w:p w:rsidR="00237009" w:rsidRDefault="00237009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align>top</wp:align>
            </wp:positionV>
            <wp:extent cx="2876550" cy="2162175"/>
            <wp:effectExtent l="19050" t="0" r="0" b="0"/>
            <wp:wrapSquare wrapText="bothSides"/>
            <wp:docPr id="30" name="Imagem 14" descr="D:\AMBIENTE RISOTERM\Contrato Dow\Fotos_Dow Aratu\Planta - A\Plat. 500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MBIENTE RISOTERM\Contrato Dow\Fotos_Dow Aratu\Planta - A\Plat. 500\IMG_0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09" w:rsidRDefault="00237009" w:rsidP="000B3296">
      <w:pPr>
        <w:rPr>
          <w:rFonts w:ascii="Verdana" w:hAnsi="Verdana" w:cs="Arial"/>
        </w:rPr>
      </w:pPr>
      <w:r>
        <w:rPr>
          <w:rFonts w:ascii="Verdana" w:hAnsi="Verdana" w:cs="Arial"/>
        </w:rPr>
        <w:br w:type="textWrapping" w:clear="all"/>
      </w:r>
    </w:p>
    <w:p w:rsidR="00237009" w:rsidRDefault="00237009" w:rsidP="000B3296">
      <w:pPr>
        <w:rPr>
          <w:rFonts w:ascii="Verdana" w:hAnsi="Verdana" w:cs="Arial"/>
        </w:rPr>
      </w:pPr>
    </w:p>
    <w:p w:rsidR="00237009" w:rsidRDefault="00237009" w:rsidP="000B3296">
      <w:pPr>
        <w:rPr>
          <w:rFonts w:ascii="Verdana" w:hAnsi="Verdana" w:cs="Arial"/>
        </w:rPr>
      </w:pPr>
    </w:p>
    <w:p w:rsidR="00CC6C23" w:rsidRPr="00DA4B8E" w:rsidRDefault="00AD57B3" w:rsidP="00CC6C23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CC6C23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8</w:t>
      </w:r>
      <w:r w:rsidR="00CC6C23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proofErr w:type="spellStart"/>
      <w:r w:rsidR="00CC6C23" w:rsidRPr="00DA4B8E">
        <w:rPr>
          <w:rFonts w:ascii="Verdana" w:hAnsi="Verdana" w:cs="Arial"/>
          <w:b/>
          <w:color w:val="003366"/>
          <w:sz w:val="22"/>
          <w:szCs w:val="28"/>
        </w:rPr>
        <w:t>Ln</w:t>
      </w:r>
      <w:proofErr w:type="spellEnd"/>
      <w:r w:rsidR="00CC6C23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CC6C23">
        <w:rPr>
          <w:rFonts w:ascii="Verdana" w:hAnsi="Verdana" w:cs="Arial"/>
          <w:b/>
          <w:color w:val="003366"/>
          <w:sz w:val="22"/>
          <w:szCs w:val="28"/>
        </w:rPr>
        <w:t>de topo AT-502</w:t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CC6C23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177800</wp:posOffset>
            </wp:positionV>
            <wp:extent cx="2876550" cy="2162175"/>
            <wp:effectExtent l="19050" t="0" r="0" b="0"/>
            <wp:wrapSquare wrapText="bothSides"/>
            <wp:docPr id="28" name="Imagem 12" descr="D:\AMBIENTE RISOTERM\Contrato Dow\Fotos_Dow Aratu\Planta - A\Plat. 500\serv realizados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MBIENTE RISOTERM\Contrato Dow\Fotos_Dow Aratu\Planta - A\Plat. 500\serv realizados\IMG_0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61D" w:rsidRDefault="00CC6C23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23495</wp:posOffset>
            </wp:positionV>
            <wp:extent cx="2874010" cy="2162175"/>
            <wp:effectExtent l="19050" t="0" r="2540" b="0"/>
            <wp:wrapSquare wrapText="right"/>
            <wp:docPr id="51" name="Imagem 51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00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823EAF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pict>
          <v:shape id="_x0000_s1076" type="#_x0000_t32" style="position:absolute;margin-left:-216.05pt;margin-top:.7pt;width:25.85pt;height:12.35pt;z-index:251721728" o:connectortype="straight" strokecolor="red" strokeweight="3pt">
            <v:stroke endarrow="block"/>
          </v:shape>
        </w:pict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43761D" w:rsidRPr="00CC6C23" w:rsidRDefault="0043761D" w:rsidP="000B3296">
      <w:pPr>
        <w:rPr>
          <w:rFonts w:ascii="Verdana" w:hAnsi="Verdana" w:cs="Arial"/>
          <w:sz w:val="18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CC6C23" w:rsidRDefault="00CC6C23" w:rsidP="00CC6C23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/>
        </w:rPr>
        <w:t xml:space="preserve">Abertura na região superior da linha estava possibilitando a entrada de água que alem de danificar o material isolante poderia promover a corrosão sob isolamento. </w:t>
      </w:r>
    </w:p>
    <w:p w:rsidR="0043761D" w:rsidRDefault="0043761D" w:rsidP="000B3296">
      <w:pPr>
        <w:rPr>
          <w:rFonts w:ascii="Verdana" w:hAnsi="Verdana" w:cs="Arial"/>
        </w:rPr>
      </w:pPr>
    </w:p>
    <w:p w:rsidR="00FB6E98" w:rsidRDefault="00FB6E98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AD57B3" w:rsidRDefault="00AD57B3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FB6E98" w:rsidRPr="00DA4B8E" w:rsidRDefault="00AD57B3" w:rsidP="00FB6E98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proofErr w:type="gramStart"/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FB6E98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9</w:t>
      </w:r>
      <w:r w:rsidR="00FB6E98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FB6E98" w:rsidRPr="00FB6E98">
        <w:rPr>
          <w:rFonts w:ascii="Verdana" w:hAnsi="Verdana" w:cs="Arial"/>
          <w:b/>
          <w:color w:val="003366"/>
          <w:sz w:val="22"/>
          <w:szCs w:val="28"/>
        </w:rPr>
        <w:t>Linha</w:t>
      </w:r>
      <w:proofErr w:type="gramEnd"/>
      <w:r w:rsidR="00FB6E98" w:rsidRPr="00FB6E98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proofErr w:type="spellStart"/>
      <w:r w:rsidR="00FB6E98" w:rsidRPr="00FB6E98">
        <w:rPr>
          <w:rFonts w:ascii="Verdana" w:hAnsi="Verdana" w:cs="Arial"/>
          <w:b/>
          <w:color w:val="003366"/>
          <w:sz w:val="22"/>
          <w:szCs w:val="28"/>
        </w:rPr>
        <w:t>px</w:t>
      </w:r>
      <w:proofErr w:type="spellEnd"/>
      <w:r w:rsidR="00FB6E98" w:rsidRPr="00FB6E98">
        <w:rPr>
          <w:rFonts w:ascii="Verdana" w:hAnsi="Verdana" w:cs="Arial"/>
          <w:b/>
          <w:color w:val="003366"/>
          <w:sz w:val="22"/>
          <w:szCs w:val="28"/>
        </w:rPr>
        <w:t>. Ao AEJ-</w:t>
      </w:r>
      <w:proofErr w:type="gramStart"/>
      <w:r w:rsidR="00FB6E98" w:rsidRPr="00FB6E98">
        <w:rPr>
          <w:rFonts w:ascii="Verdana" w:hAnsi="Verdana" w:cs="Arial"/>
          <w:b/>
          <w:color w:val="003366"/>
          <w:sz w:val="22"/>
          <w:szCs w:val="28"/>
        </w:rPr>
        <w:t>509D</w:t>
      </w:r>
      <w:proofErr w:type="gramEnd"/>
    </w:p>
    <w:p w:rsidR="0043761D" w:rsidRDefault="00CC6C23" w:rsidP="000B3296">
      <w:pPr>
        <w:rPr>
          <w:rFonts w:ascii="Verdana" w:hAnsi="Verdana" w:cs="Arial"/>
        </w:rPr>
      </w:pPr>
      <w:r>
        <w:rPr>
          <w:rFonts w:ascii="Verdana" w:hAnsi="Verdana" w:cs="Arial"/>
        </w:rPr>
        <w:br w:type="textWrapping" w:clear="all"/>
      </w:r>
    </w:p>
    <w:p w:rsidR="0043761D" w:rsidRDefault="00C20390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108585</wp:posOffset>
            </wp:positionV>
            <wp:extent cx="2876550" cy="2162175"/>
            <wp:effectExtent l="19050" t="0" r="0" b="0"/>
            <wp:wrapSquare wrapText="bothSides"/>
            <wp:docPr id="29" name="Imagem 13" descr="D:\AMBIENTE RISOTERM\Contrato Dow\Fotos_Dow Aratu\Planta - A\Plat. 500\serv realizados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MBIENTE RISOTERM\Contrato Dow\Fotos_Dow Aratu\Planta - A\Plat. 500\serv realizados\IMG_07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108585</wp:posOffset>
            </wp:positionV>
            <wp:extent cx="2876550" cy="2162175"/>
            <wp:effectExtent l="19050" t="0" r="0" b="0"/>
            <wp:wrapSquare wrapText="right"/>
            <wp:docPr id="53" name="Imagem 53" descr="IMG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00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43761D" w:rsidP="000B3296">
      <w:pPr>
        <w:rPr>
          <w:rFonts w:ascii="Verdana" w:hAnsi="Verdana" w:cs="Arial"/>
        </w:rPr>
      </w:pPr>
    </w:p>
    <w:p w:rsidR="00C20390" w:rsidRDefault="00C20390" w:rsidP="00C20390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4"/>
        </w:rPr>
      </w:pPr>
      <w:r>
        <w:rPr>
          <w:rFonts w:ascii="Verdana" w:hAnsi="Verdana"/>
        </w:rPr>
        <w:t>Foi realizado reparo na curva danificada para evitar a infiltração de água, o material foi</w:t>
      </w:r>
      <w:r w:rsidR="00877698">
        <w:rPr>
          <w:rFonts w:ascii="Verdana" w:hAnsi="Verdana"/>
        </w:rPr>
        <w:t xml:space="preserve"> reutilizado</w:t>
      </w:r>
      <w:r>
        <w:rPr>
          <w:rFonts w:ascii="Verdana" w:hAnsi="Verdana"/>
        </w:rPr>
        <w:t xml:space="preserve">. </w:t>
      </w:r>
    </w:p>
    <w:p w:rsidR="0043761D" w:rsidRDefault="0043761D" w:rsidP="000B3296">
      <w:pPr>
        <w:rPr>
          <w:rFonts w:ascii="Verdana" w:hAnsi="Verdana" w:cs="Arial"/>
        </w:rPr>
      </w:pPr>
    </w:p>
    <w:p w:rsidR="006A787C" w:rsidRDefault="006A787C" w:rsidP="000B3296">
      <w:pPr>
        <w:rPr>
          <w:rFonts w:ascii="Verdana" w:hAnsi="Verdana" w:cs="Arial"/>
        </w:rPr>
      </w:pPr>
    </w:p>
    <w:p w:rsidR="006A787C" w:rsidRDefault="006A787C" w:rsidP="000B3296">
      <w:pPr>
        <w:rPr>
          <w:rFonts w:ascii="Verdana" w:hAnsi="Verdana" w:cs="Arial"/>
        </w:rPr>
      </w:pPr>
    </w:p>
    <w:p w:rsidR="00CF3F19" w:rsidRPr="00DA4B8E" w:rsidRDefault="00AD57B3" w:rsidP="00CF3F19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proofErr w:type="gramStart"/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CF3F19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10</w:t>
      </w:r>
      <w:r w:rsidR="00CF3F19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CF3F19" w:rsidRPr="00FB6E98">
        <w:rPr>
          <w:rFonts w:ascii="Verdana" w:hAnsi="Verdana" w:cs="Arial"/>
          <w:b/>
          <w:color w:val="003366"/>
          <w:sz w:val="22"/>
          <w:szCs w:val="28"/>
        </w:rPr>
        <w:t>Linh</w:t>
      </w:r>
      <w:r w:rsidR="00CF3F19">
        <w:rPr>
          <w:rFonts w:ascii="Verdana" w:hAnsi="Verdana" w:cs="Arial"/>
          <w:b/>
          <w:color w:val="003366"/>
          <w:sz w:val="22"/>
          <w:szCs w:val="28"/>
        </w:rPr>
        <w:t>a</w:t>
      </w:r>
      <w:proofErr w:type="gramEnd"/>
      <w:r w:rsidR="00CF3F19">
        <w:rPr>
          <w:rFonts w:ascii="Verdana" w:hAnsi="Verdana" w:cs="Arial"/>
          <w:b/>
          <w:color w:val="003366"/>
          <w:sz w:val="22"/>
          <w:szCs w:val="28"/>
        </w:rPr>
        <w:t xml:space="preserve"> de topo do AE-500</w:t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505C37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120015</wp:posOffset>
            </wp:positionV>
            <wp:extent cx="2876550" cy="2162175"/>
            <wp:effectExtent l="19050" t="0" r="0" b="0"/>
            <wp:wrapSquare wrapText="bothSides"/>
            <wp:docPr id="35" name="Imagem 19" descr="D:\AMBIENTE RISOTERM\Contrato Dow\Fotos_Dow Aratu\Planta - A\Plat. 500\serv realizados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MBIENTE RISOTERM\Contrato Dow\Fotos_Dow Aratu\Planta - A\Plat. 500\serv realizados\IMG_07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120015</wp:posOffset>
            </wp:positionV>
            <wp:extent cx="2876550" cy="2162175"/>
            <wp:effectExtent l="19050" t="0" r="0" b="0"/>
            <wp:wrapSquare wrapText="bothSides"/>
            <wp:docPr id="32" name="Imagem 16" descr="D:\AMBIENTE RISOTERM\Contrato Dow\Fotos_Dow Aratu\Planta - A\Plat. 500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MBIENTE RISOTERM\Contrato Dow\Fotos_Dow Aratu\Planta - A\Plat. 500\IMG_0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823EAF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pict>
          <v:shape id="_x0000_s1079" type="#_x0000_t32" style="position:absolute;margin-left:-151.95pt;margin-top:0;width:25.85pt;height:12.35pt;z-index:251729920" o:connectortype="straight" strokecolor="red" strokeweight="3pt">
            <v:stroke endarrow="block"/>
          </v:shape>
        </w:pict>
      </w:r>
      <w:r w:rsidR="00237009">
        <w:rPr>
          <w:rFonts w:ascii="Verdana" w:hAnsi="Verdana" w:cs="Arial"/>
        </w:rPr>
        <w:br w:type="textWrapping" w:clear="all"/>
      </w:r>
    </w:p>
    <w:p w:rsidR="00505C37" w:rsidRDefault="00505C37" w:rsidP="000B3296">
      <w:pPr>
        <w:rPr>
          <w:rFonts w:ascii="Verdana" w:hAnsi="Verdana" w:cs="Arial"/>
        </w:rPr>
      </w:pPr>
    </w:p>
    <w:p w:rsidR="00505C37" w:rsidRDefault="00505C37" w:rsidP="000B3296">
      <w:pPr>
        <w:rPr>
          <w:rFonts w:ascii="Verdana" w:hAnsi="Verdana" w:cs="Arial"/>
        </w:rPr>
      </w:pPr>
    </w:p>
    <w:p w:rsidR="0043761D" w:rsidRPr="00CF3F19" w:rsidRDefault="00CF3F19" w:rsidP="00CF3F19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Aberturas na região superior da linha estavam possibilitando a entrada de água para cabeçote do equipamento que alem de danificar o material isolante poderia promover a corrosão sob isolamento.</w:t>
      </w:r>
    </w:p>
    <w:p w:rsidR="0043761D" w:rsidRDefault="0043761D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920FFB" w:rsidRPr="00DA4B8E" w:rsidRDefault="00AD57B3" w:rsidP="00920FFB">
      <w:pPr>
        <w:tabs>
          <w:tab w:val="left" w:pos="5622"/>
        </w:tabs>
        <w:spacing w:line="360" w:lineRule="auto"/>
        <w:jc w:val="both"/>
        <w:rPr>
          <w:rFonts w:ascii="Verdana" w:hAnsi="Verdana" w:cs="Arial"/>
          <w:b/>
          <w:color w:val="000080"/>
          <w:sz w:val="22"/>
        </w:rPr>
      </w:pPr>
      <w:proofErr w:type="gramStart"/>
      <w:r>
        <w:rPr>
          <w:rFonts w:ascii="Verdana" w:hAnsi="Verdana" w:cs="Arial"/>
          <w:b/>
          <w:color w:val="003366"/>
          <w:sz w:val="22"/>
          <w:szCs w:val="28"/>
        </w:rPr>
        <w:t>10</w:t>
      </w:r>
      <w:r w:rsidR="00920FFB" w:rsidRPr="00DA4B8E">
        <w:rPr>
          <w:rFonts w:ascii="Verdana" w:hAnsi="Verdana" w:cs="Arial"/>
          <w:b/>
          <w:color w:val="003366"/>
          <w:sz w:val="22"/>
          <w:szCs w:val="28"/>
        </w:rPr>
        <w:t>.</w:t>
      </w:r>
      <w:r>
        <w:rPr>
          <w:rFonts w:ascii="Verdana" w:hAnsi="Verdana" w:cs="Arial"/>
          <w:b/>
          <w:color w:val="003366"/>
          <w:sz w:val="22"/>
          <w:szCs w:val="28"/>
        </w:rPr>
        <w:t>11</w:t>
      </w:r>
      <w:r w:rsidR="00920FFB" w:rsidRPr="00DA4B8E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920FFB" w:rsidRPr="00FB6E98">
        <w:rPr>
          <w:rFonts w:ascii="Verdana" w:hAnsi="Verdana" w:cs="Arial"/>
          <w:b/>
          <w:color w:val="003366"/>
          <w:sz w:val="22"/>
          <w:szCs w:val="28"/>
        </w:rPr>
        <w:t>Linh</w:t>
      </w:r>
      <w:r w:rsidR="00920FFB">
        <w:rPr>
          <w:rFonts w:ascii="Verdana" w:hAnsi="Verdana" w:cs="Arial"/>
          <w:b/>
          <w:color w:val="003366"/>
          <w:sz w:val="22"/>
          <w:szCs w:val="28"/>
        </w:rPr>
        <w:t>a</w:t>
      </w:r>
      <w:proofErr w:type="gramEnd"/>
      <w:r w:rsidR="00920FFB">
        <w:rPr>
          <w:rFonts w:ascii="Verdana" w:hAnsi="Verdana" w:cs="Arial"/>
          <w:b/>
          <w:color w:val="003366"/>
          <w:sz w:val="22"/>
          <w:szCs w:val="28"/>
        </w:rPr>
        <w:t xml:space="preserve"> 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>d</w:t>
      </w:r>
      <w:r w:rsidR="00920FFB">
        <w:rPr>
          <w:rFonts w:ascii="Verdana" w:hAnsi="Verdana" w:cs="Arial"/>
          <w:b/>
          <w:color w:val="003366"/>
          <w:sz w:val="22"/>
          <w:szCs w:val="28"/>
        </w:rPr>
        <w:t>o</w:t>
      </w:r>
      <w:r w:rsidR="004830CF">
        <w:rPr>
          <w:rFonts w:ascii="Verdana" w:hAnsi="Verdana" w:cs="Arial"/>
          <w:b/>
          <w:color w:val="003366"/>
          <w:sz w:val="22"/>
          <w:szCs w:val="28"/>
        </w:rPr>
        <w:t xml:space="preserve"> purgador do</w:t>
      </w:r>
      <w:r w:rsidR="00920FFB">
        <w:rPr>
          <w:rFonts w:ascii="Verdana" w:hAnsi="Verdana" w:cs="Arial"/>
          <w:b/>
          <w:color w:val="003366"/>
          <w:sz w:val="22"/>
          <w:szCs w:val="28"/>
        </w:rPr>
        <w:t xml:space="preserve"> AE-500</w:t>
      </w:r>
    </w:p>
    <w:p w:rsidR="0043761D" w:rsidRDefault="0043761D" w:rsidP="000B3296">
      <w:pPr>
        <w:rPr>
          <w:rFonts w:ascii="Verdana" w:hAnsi="Verdana" w:cs="Arial"/>
        </w:rPr>
      </w:pPr>
    </w:p>
    <w:p w:rsidR="0043761D" w:rsidRDefault="008E10F1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78740</wp:posOffset>
            </wp:positionV>
            <wp:extent cx="2876550" cy="2162175"/>
            <wp:effectExtent l="19050" t="0" r="0" b="0"/>
            <wp:wrapSquare wrapText="bothSides"/>
            <wp:docPr id="34" name="Imagem 18" descr="D:\AMBIENTE RISOTERM\Contrato Dow\Fotos_Dow Aratu\Planta - A\Plat. 500\serv realizados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MBIENTE RISOTERM\Contrato Dow\Fotos_Dow Aratu\Planta - A\Plat. 500\serv realizados\IMG_05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78740</wp:posOffset>
            </wp:positionV>
            <wp:extent cx="2876550" cy="2162175"/>
            <wp:effectExtent l="19050" t="0" r="0" b="0"/>
            <wp:wrapSquare wrapText="bothSides"/>
            <wp:docPr id="33" name="Imagem 17" descr="D:\AMBIENTE RISOTERM\Contrato Dow\Fotos_Dow Aratu\Planta - A\Plat. 500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MBIENTE RISOTERM\Contrato Dow\Fotos_Dow Aratu\Planta - A\Plat. 500\IMG_00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61D" w:rsidRDefault="00823EAF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pict>
          <v:shape id="_x0000_s1081" type="#_x0000_t32" style="position:absolute;margin-left:-195.8pt;margin-top:112.95pt;width:25.85pt;height:12.35pt;z-index:251730944" o:connectortype="straight" strokecolor="red" strokeweight="3pt">
            <v:stroke endarrow="block"/>
          </v:shape>
        </w:pict>
      </w:r>
      <w:r w:rsidR="008E10F1">
        <w:rPr>
          <w:rFonts w:ascii="Verdana" w:hAnsi="Verdana" w:cs="Arial"/>
        </w:rPr>
        <w:br w:type="textWrapping" w:clear="all"/>
      </w:r>
    </w:p>
    <w:p w:rsidR="0043761D" w:rsidRDefault="0043761D" w:rsidP="000B3296">
      <w:pPr>
        <w:rPr>
          <w:rFonts w:ascii="Verdana" w:hAnsi="Verdana" w:cs="Arial"/>
        </w:rPr>
      </w:pPr>
    </w:p>
    <w:p w:rsidR="008E10F1" w:rsidRPr="00CF3F19" w:rsidRDefault="008E10F1" w:rsidP="008E10F1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Foi instalado um duto na região das curvas fora de centro </w:t>
      </w:r>
      <w:r w:rsidR="00FA5A54">
        <w:rPr>
          <w:rFonts w:ascii="Verdana" w:hAnsi="Verdana"/>
        </w:rPr>
        <w:t>a fim de</w:t>
      </w:r>
      <w:r>
        <w:rPr>
          <w:rFonts w:ascii="Verdana" w:hAnsi="Verdana"/>
        </w:rPr>
        <w:t xml:space="preserve"> acomodar melhor o material isolante dando maior sustentação e impermeabilização mais eficaz.</w:t>
      </w:r>
    </w:p>
    <w:p w:rsidR="0043761D" w:rsidRDefault="0043761D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771A4E" w:rsidRPr="00771A4E" w:rsidRDefault="00771A4E" w:rsidP="00771A4E">
      <w:pPr>
        <w:ind w:hanging="142"/>
        <w:rPr>
          <w:rFonts w:ascii="Verdana" w:hAnsi="Verdana" w:cs="Arial"/>
          <w:b/>
          <w:color w:val="003366"/>
          <w:sz w:val="24"/>
          <w:szCs w:val="28"/>
        </w:rPr>
      </w:pPr>
      <w:r w:rsidRPr="00771A4E">
        <w:rPr>
          <w:rFonts w:ascii="Verdana" w:hAnsi="Verdana" w:cs="Arial"/>
          <w:b/>
          <w:color w:val="003366"/>
          <w:sz w:val="24"/>
          <w:szCs w:val="28"/>
        </w:rPr>
        <w:t>1</w:t>
      </w:r>
      <w:r w:rsidR="00AD57B3">
        <w:rPr>
          <w:rFonts w:ascii="Verdana" w:hAnsi="Verdana" w:cs="Arial"/>
          <w:b/>
          <w:color w:val="003366"/>
          <w:sz w:val="24"/>
          <w:szCs w:val="28"/>
        </w:rPr>
        <w:t>1</w:t>
      </w:r>
      <w:r w:rsidRPr="00771A4E">
        <w:rPr>
          <w:rFonts w:ascii="Verdana" w:hAnsi="Verdana" w:cs="Arial"/>
          <w:b/>
          <w:color w:val="003366"/>
          <w:sz w:val="24"/>
          <w:szCs w:val="28"/>
        </w:rPr>
        <w:t xml:space="preserve">. </w:t>
      </w:r>
      <w:r>
        <w:rPr>
          <w:rFonts w:ascii="Verdana" w:hAnsi="Verdana" w:cs="Arial"/>
          <w:b/>
          <w:color w:val="003366"/>
          <w:sz w:val="24"/>
          <w:szCs w:val="28"/>
        </w:rPr>
        <w:t>Item pendente – AD-1508</w:t>
      </w:r>
    </w:p>
    <w:p w:rsidR="0043761D" w:rsidRDefault="0043761D" w:rsidP="000B3296">
      <w:pPr>
        <w:rPr>
          <w:rFonts w:ascii="Verdana" w:hAnsi="Verdana" w:cs="Arial"/>
        </w:rPr>
      </w:pPr>
    </w:p>
    <w:p w:rsidR="000B3296" w:rsidRDefault="00B735BA" w:rsidP="000B3296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79375</wp:posOffset>
            </wp:positionV>
            <wp:extent cx="3362325" cy="2524125"/>
            <wp:effectExtent l="19050" t="0" r="9525" b="0"/>
            <wp:wrapSquare wrapText="bothSides"/>
            <wp:docPr id="3" name="Imagem 3" descr="D:\AMBIENTE RISOTERM\Contrato Dow\Fotos_Dow Aratu\Planta - A\Plat. 500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BIENTE RISOTERM\Contrato Dow\Fotos_Dow Aratu\Planta - A\Plat. 500\IMG_0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A4E" w:rsidRDefault="00B735BA" w:rsidP="000B3296">
      <w:pPr>
        <w:rPr>
          <w:rFonts w:ascii="Verdana" w:hAnsi="Verdana" w:cs="Arial"/>
        </w:rPr>
      </w:pPr>
      <w:r>
        <w:rPr>
          <w:rFonts w:ascii="Verdana" w:hAnsi="Verdana" w:cs="Arial"/>
        </w:rPr>
        <w:br w:type="textWrapping" w:clear="all"/>
      </w:r>
    </w:p>
    <w:p w:rsidR="00771A4E" w:rsidRDefault="00771A4E" w:rsidP="000B3296">
      <w:pPr>
        <w:rPr>
          <w:rFonts w:ascii="Verdana" w:hAnsi="Verdana" w:cs="Arial"/>
        </w:rPr>
      </w:pPr>
    </w:p>
    <w:p w:rsidR="00327F6B" w:rsidRDefault="00327F6B" w:rsidP="00956664">
      <w:pPr>
        <w:tabs>
          <w:tab w:val="left" w:pos="5622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="00956664">
        <w:rPr>
          <w:rFonts w:ascii="Verdana" w:hAnsi="Verdana"/>
        </w:rPr>
        <w:t>As linhas de topo</w:t>
      </w:r>
      <w:r>
        <w:rPr>
          <w:rFonts w:ascii="Verdana" w:hAnsi="Verdana"/>
        </w:rPr>
        <w:t>,</w:t>
      </w:r>
      <w:r w:rsidR="00956664">
        <w:rPr>
          <w:rFonts w:ascii="Verdana" w:hAnsi="Verdana"/>
        </w:rPr>
        <w:t xml:space="preserve"> assim como a região superior do costado</w:t>
      </w:r>
      <w:r>
        <w:rPr>
          <w:rFonts w:ascii="Verdana" w:hAnsi="Verdana"/>
        </w:rPr>
        <w:t>,</w:t>
      </w:r>
      <w:r w:rsidR="00956664">
        <w:rPr>
          <w:rFonts w:ascii="Verdana" w:hAnsi="Verdana"/>
        </w:rPr>
        <w:t xml:space="preserve"> foram sinalizadas no </w:t>
      </w:r>
      <w:r w:rsidR="00AD57B3">
        <w:rPr>
          <w:rFonts w:ascii="Verdana" w:hAnsi="Verdana"/>
        </w:rPr>
        <w:t>Relatório de I</w:t>
      </w:r>
      <w:r w:rsidR="00956664">
        <w:rPr>
          <w:rFonts w:ascii="Verdana" w:hAnsi="Verdana"/>
        </w:rPr>
        <w:t>nspeção</w:t>
      </w:r>
      <w:r>
        <w:rPr>
          <w:rFonts w:ascii="Verdana" w:hAnsi="Verdana"/>
        </w:rPr>
        <w:t>, recomendado</w:t>
      </w:r>
      <w:r w:rsidR="00956664">
        <w:rPr>
          <w:rFonts w:ascii="Verdana" w:hAnsi="Verdana"/>
        </w:rPr>
        <w:t xml:space="preserve"> a substituição do isolamento</w:t>
      </w:r>
      <w:r w:rsidR="00121AE5">
        <w:rPr>
          <w:rFonts w:ascii="Verdana" w:hAnsi="Verdana"/>
        </w:rPr>
        <w:t xml:space="preserve"> e revestimento</w:t>
      </w:r>
      <w:r w:rsidR="00B32B38">
        <w:rPr>
          <w:rFonts w:ascii="Verdana" w:hAnsi="Verdana"/>
        </w:rPr>
        <w:t xml:space="preserve">. </w:t>
      </w:r>
    </w:p>
    <w:p w:rsidR="00771A4E" w:rsidRDefault="00B32B38" w:rsidP="00AD57B3">
      <w:pPr>
        <w:tabs>
          <w:tab w:val="left" w:pos="5622"/>
        </w:tabs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/>
        </w:rPr>
        <w:t>P</w:t>
      </w:r>
      <w:r w:rsidR="00956664">
        <w:rPr>
          <w:rFonts w:ascii="Verdana" w:hAnsi="Verdana"/>
        </w:rPr>
        <w:t>or</w:t>
      </w:r>
      <w:r w:rsidR="00121AE5">
        <w:rPr>
          <w:rFonts w:ascii="Verdana" w:hAnsi="Verdana"/>
        </w:rPr>
        <w:t>é</w:t>
      </w:r>
      <w:r w:rsidR="00956664">
        <w:rPr>
          <w:rFonts w:ascii="Verdana" w:hAnsi="Verdana"/>
        </w:rPr>
        <w:t>m</w:t>
      </w:r>
      <w:r>
        <w:rPr>
          <w:rFonts w:ascii="Verdana" w:hAnsi="Verdana"/>
        </w:rPr>
        <w:t>, até o momento</w:t>
      </w:r>
      <w:r w:rsidR="00327F6B">
        <w:rPr>
          <w:rFonts w:ascii="Verdana" w:hAnsi="Verdana"/>
        </w:rPr>
        <w:t>,</w:t>
      </w:r>
      <w:r w:rsidR="00956664">
        <w:rPr>
          <w:rFonts w:ascii="Verdana" w:hAnsi="Verdana"/>
        </w:rPr>
        <w:t xml:space="preserve"> não</w:t>
      </w:r>
      <w:r w:rsidR="00327F6B">
        <w:rPr>
          <w:rFonts w:ascii="Verdana" w:hAnsi="Verdana"/>
        </w:rPr>
        <w:t xml:space="preserve"> foi liberada a sua execução. A equipe da DOW está avaliando o melhor período para realizamos esse serviço.</w:t>
      </w:r>
      <w:r w:rsidR="00956664">
        <w:rPr>
          <w:rFonts w:ascii="Verdana" w:hAnsi="Verdana"/>
        </w:rPr>
        <w:t xml:space="preserve"> </w:t>
      </w:r>
    </w:p>
    <w:p w:rsidR="004070CA" w:rsidRDefault="004070CA" w:rsidP="000B3296">
      <w:pPr>
        <w:rPr>
          <w:rFonts w:ascii="Verdana" w:hAnsi="Verdana" w:cs="Arial"/>
        </w:rPr>
      </w:pPr>
    </w:p>
    <w:p w:rsidR="00B32B38" w:rsidRDefault="00B32B38" w:rsidP="000B3296">
      <w:pPr>
        <w:rPr>
          <w:rFonts w:ascii="Verdana" w:hAnsi="Verdana" w:cs="Arial"/>
        </w:rPr>
      </w:pPr>
    </w:p>
    <w:p w:rsidR="00771A4E" w:rsidRDefault="00771A4E" w:rsidP="000B3296">
      <w:pPr>
        <w:rPr>
          <w:rFonts w:ascii="Verdana" w:hAnsi="Verdana" w:cs="Arial"/>
        </w:rPr>
      </w:pPr>
    </w:p>
    <w:p w:rsidR="00150677" w:rsidRPr="00CD50E2" w:rsidRDefault="00150677" w:rsidP="00150677">
      <w:pPr>
        <w:pStyle w:val="Ttulo1"/>
        <w:ind w:firstLine="284"/>
        <w:rPr>
          <w:rFonts w:ascii="Verdana" w:hAnsi="Verdana" w:cs="Arial"/>
          <w:color w:val="000080"/>
          <w:sz w:val="24"/>
        </w:rPr>
      </w:pPr>
      <w:r w:rsidRPr="00CD50E2">
        <w:rPr>
          <w:rFonts w:ascii="Verdana" w:hAnsi="Verdana" w:cs="Arial"/>
          <w:color w:val="000080"/>
          <w:sz w:val="24"/>
        </w:rPr>
        <w:t>1</w:t>
      </w:r>
      <w:r w:rsidR="00AD57B3">
        <w:rPr>
          <w:rFonts w:ascii="Verdana" w:hAnsi="Verdana" w:cs="Arial"/>
          <w:color w:val="000080"/>
          <w:sz w:val="24"/>
        </w:rPr>
        <w:t>2</w:t>
      </w:r>
      <w:r w:rsidRPr="00CD50E2">
        <w:rPr>
          <w:rFonts w:ascii="Verdana" w:hAnsi="Verdana" w:cs="Arial"/>
          <w:color w:val="000080"/>
          <w:sz w:val="24"/>
        </w:rPr>
        <w:t>.  Considerações Finais</w:t>
      </w:r>
    </w:p>
    <w:p w:rsidR="00150677" w:rsidRDefault="00150677" w:rsidP="00150677">
      <w:pPr>
        <w:tabs>
          <w:tab w:val="left" w:pos="6824"/>
        </w:tabs>
        <w:spacing w:line="360" w:lineRule="auto"/>
        <w:ind w:left="200"/>
        <w:jc w:val="both"/>
        <w:rPr>
          <w:rFonts w:ascii="Verdana" w:hAnsi="Verdana" w:cs="Arial"/>
          <w:b/>
          <w:color w:val="000080"/>
        </w:rPr>
      </w:pPr>
    </w:p>
    <w:p w:rsidR="00150677" w:rsidRDefault="00150677" w:rsidP="00F616E1">
      <w:pPr>
        <w:adjustRightInd w:val="0"/>
        <w:spacing w:line="360" w:lineRule="auto"/>
        <w:ind w:firstLine="567"/>
        <w:jc w:val="both"/>
        <w:rPr>
          <w:rFonts w:ascii="Verdana" w:hAnsi="Verdana"/>
        </w:rPr>
      </w:pPr>
      <w:r w:rsidRPr="00F47A9A">
        <w:rPr>
          <w:rFonts w:ascii="Verdana" w:hAnsi="Verdana"/>
        </w:rPr>
        <w:t>Os serviços foram realiz</w:t>
      </w:r>
      <w:r w:rsidR="00890872">
        <w:rPr>
          <w:rFonts w:ascii="Verdana" w:hAnsi="Verdana"/>
        </w:rPr>
        <w:t>ados</w:t>
      </w:r>
      <w:r w:rsidRPr="00F47A9A">
        <w:rPr>
          <w:rFonts w:ascii="Verdana" w:hAnsi="Verdana"/>
        </w:rPr>
        <w:t xml:space="preserve"> buscando o melhor padrão de qualidade, atendendo às técnicas e especificações exigidas pelo cliente e pela boa prática e garantindo o desempenho</w:t>
      </w:r>
      <w:r>
        <w:rPr>
          <w:rFonts w:ascii="Verdana" w:hAnsi="Verdana"/>
        </w:rPr>
        <w:t xml:space="preserve"> do mate</w:t>
      </w:r>
      <w:r w:rsidRPr="00F47A9A">
        <w:rPr>
          <w:rFonts w:ascii="Verdana" w:hAnsi="Verdana"/>
        </w:rPr>
        <w:t xml:space="preserve">rial aplicado. </w:t>
      </w:r>
    </w:p>
    <w:p w:rsidR="00150677" w:rsidRDefault="00150677" w:rsidP="00CC531F">
      <w:pPr>
        <w:adjustRightInd w:val="0"/>
        <w:spacing w:line="360" w:lineRule="auto"/>
        <w:ind w:firstLine="567"/>
        <w:jc w:val="both"/>
        <w:rPr>
          <w:rFonts w:ascii="Verdana" w:hAnsi="Verdana"/>
        </w:rPr>
      </w:pPr>
      <w:r w:rsidRPr="00F47A9A">
        <w:rPr>
          <w:rFonts w:ascii="Verdana" w:hAnsi="Verdana" w:cs="Calibri"/>
          <w:color w:val="000000"/>
        </w:rPr>
        <w:t>A realização do trabalho foi beneficiada pela seleção de uma equipe qualificada e treinada para a atividade, pelo empenho e qualificação técnica da equipe de supervisão</w:t>
      </w:r>
      <w:r w:rsidRPr="00F47A9A">
        <w:rPr>
          <w:rFonts w:ascii="Verdana" w:hAnsi="Verdana"/>
        </w:rPr>
        <w:t>.</w:t>
      </w:r>
    </w:p>
    <w:p w:rsidR="00CC531F" w:rsidRPr="00554256" w:rsidRDefault="00CC531F" w:rsidP="00150677">
      <w:pPr>
        <w:adjustRightInd w:val="0"/>
        <w:spacing w:line="360" w:lineRule="auto"/>
        <w:jc w:val="both"/>
        <w:rPr>
          <w:rFonts w:ascii="Verdana" w:hAnsi="Verdana"/>
        </w:rPr>
      </w:pPr>
      <w:r w:rsidRPr="00554256">
        <w:rPr>
          <w:rFonts w:ascii="Verdana" w:hAnsi="Verdana"/>
        </w:rPr>
        <w:t xml:space="preserve">Durante todos os processos, contamos com o apoio prestado pelo Sr. </w:t>
      </w:r>
      <w:r w:rsidR="00BD495A">
        <w:rPr>
          <w:rFonts w:ascii="Verdana" w:hAnsi="Verdana"/>
        </w:rPr>
        <w:t>Jairo Franca e Sr. Mauricio Amaral.</w:t>
      </w:r>
    </w:p>
    <w:p w:rsidR="00150677" w:rsidRPr="00271CE0" w:rsidRDefault="00150677" w:rsidP="004830CF">
      <w:pPr>
        <w:adjustRightInd w:val="0"/>
        <w:spacing w:line="360" w:lineRule="auto"/>
        <w:ind w:firstLine="567"/>
        <w:jc w:val="both"/>
        <w:rPr>
          <w:rFonts w:ascii="Verdana" w:hAnsi="Verdana"/>
        </w:rPr>
      </w:pPr>
      <w:r w:rsidRPr="00271CE0">
        <w:rPr>
          <w:rFonts w:ascii="Verdana" w:hAnsi="Verdana"/>
        </w:rPr>
        <w:t>Esperando ter atendido às expectativas, colocamo-nos à disposição para quaisquer</w:t>
      </w:r>
      <w:r>
        <w:rPr>
          <w:rFonts w:ascii="Verdana" w:hAnsi="Verdana"/>
        </w:rPr>
        <w:t xml:space="preserve"> e</w:t>
      </w:r>
      <w:r w:rsidRPr="00271CE0">
        <w:rPr>
          <w:rFonts w:ascii="Verdana" w:hAnsi="Verdana"/>
        </w:rPr>
        <w:t>sclarecimentos que considerem necessários.</w:t>
      </w:r>
    </w:p>
    <w:p w:rsidR="00150677" w:rsidRDefault="00150677" w:rsidP="00150677">
      <w:pPr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150677" w:rsidRDefault="00150677" w:rsidP="00150677">
      <w:pPr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150677" w:rsidRPr="005074D0" w:rsidRDefault="00150677" w:rsidP="00150677">
      <w:pPr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150677" w:rsidRPr="00271CE0" w:rsidRDefault="00150677" w:rsidP="00150677">
      <w:pPr>
        <w:adjustRightInd w:val="0"/>
        <w:spacing w:line="360" w:lineRule="auto"/>
        <w:rPr>
          <w:rFonts w:ascii="Verdana" w:hAnsi="Verdana" w:cs="Arial"/>
          <w:color w:val="000000"/>
          <w:sz w:val="22"/>
          <w:szCs w:val="22"/>
        </w:rPr>
      </w:pPr>
      <w:r w:rsidRPr="00271CE0">
        <w:rPr>
          <w:rFonts w:ascii="Verdana" w:hAnsi="Verdana" w:cs="Arial"/>
          <w:color w:val="000000"/>
          <w:sz w:val="22"/>
          <w:szCs w:val="22"/>
        </w:rPr>
        <w:t>Atenciosamente,</w:t>
      </w:r>
    </w:p>
    <w:p w:rsidR="00150677" w:rsidRPr="00271CE0" w:rsidRDefault="00150677" w:rsidP="00150677">
      <w:pPr>
        <w:adjustRightInd w:val="0"/>
        <w:spacing w:line="360" w:lineRule="auto"/>
        <w:rPr>
          <w:rFonts w:ascii="Verdana" w:hAnsi="Verdana" w:cs="Arial"/>
          <w:color w:val="000000"/>
          <w:sz w:val="22"/>
          <w:szCs w:val="22"/>
        </w:rPr>
      </w:pPr>
    </w:p>
    <w:p w:rsidR="00150677" w:rsidRPr="00271CE0" w:rsidRDefault="00150677" w:rsidP="00150677">
      <w:pPr>
        <w:adjustRightInd w:val="0"/>
        <w:spacing w:line="360" w:lineRule="auto"/>
        <w:rPr>
          <w:rFonts w:ascii="Verdana" w:hAnsi="Verdana" w:cs="Arial"/>
          <w:color w:val="000000"/>
          <w:sz w:val="22"/>
          <w:szCs w:val="22"/>
        </w:rPr>
      </w:pPr>
    </w:p>
    <w:p w:rsidR="00150677" w:rsidRPr="00271CE0" w:rsidRDefault="00150677" w:rsidP="00150677">
      <w:pPr>
        <w:adjustRightInd w:val="0"/>
        <w:spacing w:line="360" w:lineRule="auto"/>
        <w:rPr>
          <w:rFonts w:ascii="Verdana" w:hAnsi="Verdana" w:cs="Arial"/>
          <w:color w:val="000000"/>
        </w:rPr>
      </w:pPr>
      <w:r w:rsidRPr="00271CE0">
        <w:rPr>
          <w:rFonts w:ascii="Verdana" w:hAnsi="Verdana" w:cs="Arial"/>
          <w:color w:val="000000"/>
        </w:rPr>
        <w:t>Wilian</w:t>
      </w:r>
      <w:r w:rsidR="00BD495A">
        <w:rPr>
          <w:rFonts w:ascii="Verdana" w:hAnsi="Verdana" w:cs="Arial"/>
          <w:color w:val="000000"/>
        </w:rPr>
        <w:t xml:space="preserve"> </w:t>
      </w:r>
      <w:r w:rsidRPr="00271CE0">
        <w:rPr>
          <w:rFonts w:ascii="Verdana" w:hAnsi="Verdana" w:cs="Arial"/>
          <w:color w:val="000000"/>
        </w:rPr>
        <w:t>Fernandes</w:t>
      </w:r>
    </w:p>
    <w:p w:rsidR="00150677" w:rsidRPr="00271CE0" w:rsidRDefault="00150677" w:rsidP="00150677">
      <w:pPr>
        <w:adjustRightInd w:val="0"/>
        <w:spacing w:line="360" w:lineRule="auto"/>
        <w:rPr>
          <w:rFonts w:ascii="Verdana" w:hAnsi="Verdana" w:cs="Arial"/>
          <w:b/>
          <w:color w:val="000000"/>
        </w:rPr>
      </w:pPr>
      <w:r w:rsidRPr="00271CE0">
        <w:rPr>
          <w:rFonts w:ascii="Verdana" w:hAnsi="Verdana" w:cs="Arial"/>
          <w:b/>
          <w:color w:val="000000"/>
        </w:rPr>
        <w:t>Técnico de Planejamento</w:t>
      </w:r>
    </w:p>
    <w:p w:rsidR="00150677" w:rsidRDefault="00150677" w:rsidP="00150677">
      <w:pPr>
        <w:adjustRightInd w:val="0"/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</w:rPr>
      </w:pPr>
    </w:p>
    <w:p w:rsidR="00150677" w:rsidRDefault="00150677" w:rsidP="00150677">
      <w:pPr>
        <w:adjustRightInd w:val="0"/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</w:rPr>
      </w:pPr>
    </w:p>
    <w:p w:rsidR="00150677" w:rsidRPr="00383A06" w:rsidRDefault="00150677" w:rsidP="00150677">
      <w:pPr>
        <w:adjustRightInd w:val="0"/>
        <w:spacing w:line="360" w:lineRule="auto"/>
        <w:rPr>
          <w:rFonts w:ascii="Verdana" w:hAnsi="Verdana" w:cs="Arial"/>
          <w:bCs/>
          <w:color w:val="000000"/>
          <w:sz w:val="22"/>
          <w:szCs w:val="22"/>
        </w:rPr>
      </w:pPr>
    </w:p>
    <w:p w:rsidR="00150677" w:rsidRPr="00383A06" w:rsidRDefault="00BD495A" w:rsidP="00150677">
      <w:pPr>
        <w:adjustRightInd w:val="0"/>
        <w:spacing w:line="360" w:lineRule="auto"/>
        <w:rPr>
          <w:rFonts w:ascii="Verdana" w:hAnsi="Verdana" w:cs="Arial"/>
          <w:iCs/>
          <w:color w:val="000000"/>
        </w:rPr>
      </w:pPr>
      <w:r>
        <w:rPr>
          <w:rFonts w:ascii="Verdana" w:hAnsi="Verdana" w:cs="Arial"/>
          <w:iCs/>
          <w:color w:val="000000"/>
        </w:rPr>
        <w:t>Larissa Mesquita</w:t>
      </w:r>
    </w:p>
    <w:p w:rsidR="00150677" w:rsidRPr="00271CE0" w:rsidRDefault="00BD495A" w:rsidP="00150677">
      <w:pPr>
        <w:adjustRightInd w:val="0"/>
        <w:spacing w:line="360" w:lineRule="auto"/>
        <w:rPr>
          <w:rFonts w:ascii="Verdana" w:hAnsi="Verdana" w:cs="Arial"/>
          <w:color w:val="000000"/>
        </w:rPr>
      </w:pPr>
      <w:r>
        <w:rPr>
          <w:rFonts w:ascii="Verdana" w:hAnsi="Verdana" w:cs="Arial"/>
          <w:b/>
          <w:bCs/>
          <w:color w:val="000000"/>
        </w:rPr>
        <w:t>Coordenadora de contrato</w:t>
      </w:r>
    </w:p>
    <w:p w:rsidR="00150677" w:rsidRPr="000B3296" w:rsidRDefault="00150677" w:rsidP="000B3296">
      <w:pPr>
        <w:rPr>
          <w:rFonts w:ascii="Verdana" w:hAnsi="Verdana" w:cs="Arial"/>
        </w:rPr>
      </w:pPr>
    </w:p>
    <w:p w:rsidR="000B3296" w:rsidRPr="000B3296" w:rsidRDefault="00AC5269" w:rsidP="000B3296">
      <w:pPr>
        <w:rPr>
          <w:rFonts w:ascii="Verdana" w:hAnsi="Verdana" w:cs="Arial"/>
        </w:rPr>
      </w:pPr>
      <w:r>
        <w:rPr>
          <w:rFonts w:ascii="Verdana" w:hAnsi="Verdana" w:cs="Arial"/>
        </w:rPr>
        <w:br w:type="textWrapping" w:clear="all"/>
      </w:r>
    </w:p>
    <w:p w:rsidR="000B3296" w:rsidRPr="000B3296" w:rsidRDefault="002E6C63" w:rsidP="000B3296">
      <w:pPr>
        <w:rPr>
          <w:rFonts w:ascii="Verdana" w:hAnsi="Verdana" w:cs="Arial"/>
        </w:rPr>
      </w:pPr>
      <w:r>
        <w:rPr>
          <w:rFonts w:ascii="Verdana" w:hAnsi="Verdana" w:cs="Arial"/>
        </w:rPr>
        <w:br w:type="textWrapping" w:clear="all"/>
      </w:r>
    </w:p>
    <w:p w:rsidR="000B3296" w:rsidRPr="000B3296" w:rsidRDefault="000B3296" w:rsidP="000B3296">
      <w:pPr>
        <w:rPr>
          <w:rFonts w:ascii="Verdana" w:hAnsi="Verdana" w:cs="Arial"/>
        </w:rPr>
      </w:pPr>
    </w:p>
    <w:p w:rsidR="000B3296" w:rsidRDefault="00AC5269" w:rsidP="00AC5269">
      <w:pPr>
        <w:tabs>
          <w:tab w:val="left" w:pos="3148"/>
        </w:tabs>
        <w:rPr>
          <w:rFonts w:ascii="Verdana" w:hAnsi="Verdana" w:cs="Arial"/>
        </w:rPr>
      </w:pPr>
      <w:r>
        <w:rPr>
          <w:rFonts w:ascii="Verdana" w:hAnsi="Verdana" w:cs="Arial"/>
        </w:rPr>
        <w:br w:type="textWrapping" w:clear="all"/>
      </w:r>
    </w:p>
    <w:p w:rsidR="00926AA2" w:rsidRDefault="00926AA2" w:rsidP="00AC5269">
      <w:pPr>
        <w:tabs>
          <w:tab w:val="left" w:pos="3148"/>
        </w:tabs>
        <w:rPr>
          <w:rFonts w:ascii="Verdana" w:hAnsi="Verdana" w:cs="Arial"/>
        </w:rPr>
      </w:pPr>
    </w:p>
    <w:p w:rsidR="00926AA2" w:rsidRDefault="00926AA2" w:rsidP="00AC5269">
      <w:pPr>
        <w:tabs>
          <w:tab w:val="left" w:pos="3148"/>
        </w:tabs>
        <w:rPr>
          <w:rFonts w:ascii="Verdana" w:hAnsi="Verdana" w:cs="Arial"/>
        </w:rPr>
      </w:pPr>
    </w:p>
    <w:p w:rsidR="00926AA2" w:rsidRDefault="00926AA2" w:rsidP="00AC5269">
      <w:pPr>
        <w:tabs>
          <w:tab w:val="left" w:pos="3148"/>
        </w:tabs>
        <w:rPr>
          <w:rFonts w:ascii="Verdana" w:hAnsi="Verdana" w:cs="Arial"/>
        </w:rPr>
      </w:pPr>
    </w:p>
    <w:p w:rsidR="00926AA2" w:rsidRDefault="00926AA2" w:rsidP="00AC5269">
      <w:pPr>
        <w:tabs>
          <w:tab w:val="left" w:pos="3148"/>
        </w:tabs>
        <w:rPr>
          <w:rFonts w:ascii="Verdana" w:hAnsi="Verdana" w:cs="Arial"/>
        </w:rPr>
      </w:pPr>
    </w:p>
    <w:p w:rsidR="00926AA2" w:rsidRDefault="00926AA2" w:rsidP="00AC5269">
      <w:pPr>
        <w:tabs>
          <w:tab w:val="left" w:pos="3148"/>
        </w:tabs>
        <w:rPr>
          <w:rFonts w:ascii="Verdana" w:hAnsi="Verdana" w:cs="Arial"/>
        </w:rPr>
      </w:pPr>
    </w:p>
    <w:sectPr w:rsidR="00926AA2" w:rsidSect="006A787C">
      <w:headerReference w:type="default" r:id="rId34"/>
      <w:footerReference w:type="default" r:id="rId35"/>
      <w:headerReference w:type="first" r:id="rId36"/>
      <w:type w:val="continuous"/>
      <w:pgSz w:w="11907" w:h="16840" w:code="9"/>
      <w:pgMar w:top="1560" w:right="1134" w:bottom="568" w:left="1418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931" w:rsidRDefault="00996931">
      <w:r>
        <w:separator/>
      </w:r>
    </w:p>
  </w:endnote>
  <w:endnote w:type="continuationSeparator" w:id="0">
    <w:p w:rsidR="00996931" w:rsidRDefault="00996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EF4" w:rsidRDefault="00823EAF" w:rsidP="00EB1EF4">
    <w:pPr>
      <w:pStyle w:val="Rodap"/>
      <w:jc w:val="right"/>
      <w:rPr>
        <w:rFonts w:ascii="Arial" w:hAnsi="Arial" w:cs="Arial"/>
        <w:b/>
        <w:snapToGrid w:val="0"/>
        <w:color w:val="0000FF"/>
        <w:sz w:val="18"/>
        <w:szCs w:val="18"/>
      </w:rPr>
    </w:pPr>
    <w:r>
      <w:rPr>
        <w:rFonts w:ascii="Arial" w:hAnsi="Arial" w:cs="Arial"/>
        <w:b/>
        <w:noProof/>
        <w:color w:val="0000FF"/>
        <w:sz w:val="18"/>
        <w:szCs w:val="18"/>
      </w:rPr>
      <w:pict>
        <v:rect id="_x0000_s2123" style="position:absolute;left:0;text-align:left;margin-left:-1.9pt;margin-top:1.3pt;width:496.9pt;height:2.85pt;z-index:251656704" fillcolor="navy" stroked="f">
          <v:fill angle="-90" focus="100%" type="gradient"/>
          <w10:wrap type="topAndBottom"/>
        </v:rect>
      </w:pict>
    </w:r>
  </w:p>
  <w:p w:rsidR="00EB1EF4" w:rsidRPr="00957DDC" w:rsidRDefault="00EB1EF4" w:rsidP="00EB1EF4">
    <w:pPr>
      <w:pStyle w:val="Cabealho"/>
      <w:jc w:val="right"/>
      <w:rPr>
        <w:rFonts w:ascii="Calibri" w:hAnsi="Calibri"/>
        <w:color w:val="003399"/>
        <w:sz w:val="18"/>
        <w:szCs w:val="18"/>
      </w:rPr>
    </w:pPr>
    <w:r w:rsidRPr="00957DDC">
      <w:rPr>
        <w:rFonts w:ascii="Calibri" w:hAnsi="Calibri"/>
        <w:color w:val="003399"/>
        <w:sz w:val="18"/>
        <w:szCs w:val="18"/>
      </w:rPr>
      <w:t xml:space="preserve">Página </w:t>
    </w:r>
    <w:r w:rsidR="00823EAF" w:rsidRPr="00957DDC">
      <w:rPr>
        <w:rFonts w:ascii="Calibri" w:hAnsi="Calibri"/>
        <w:color w:val="003399"/>
        <w:sz w:val="18"/>
        <w:szCs w:val="18"/>
      </w:rPr>
      <w:fldChar w:fldCharType="begin"/>
    </w:r>
    <w:r w:rsidRPr="00957DDC">
      <w:rPr>
        <w:rFonts w:ascii="Calibri" w:hAnsi="Calibri"/>
        <w:color w:val="003399"/>
        <w:sz w:val="18"/>
        <w:szCs w:val="18"/>
      </w:rPr>
      <w:instrText>PAGE</w:instrText>
    </w:r>
    <w:r w:rsidR="00823EAF" w:rsidRPr="00957DDC">
      <w:rPr>
        <w:rFonts w:ascii="Calibri" w:hAnsi="Calibri"/>
        <w:color w:val="003399"/>
        <w:sz w:val="18"/>
        <w:szCs w:val="18"/>
      </w:rPr>
      <w:fldChar w:fldCharType="separate"/>
    </w:r>
    <w:r w:rsidR="00AD57B3">
      <w:rPr>
        <w:rFonts w:ascii="Calibri" w:hAnsi="Calibri"/>
        <w:noProof/>
        <w:color w:val="003399"/>
        <w:sz w:val="18"/>
        <w:szCs w:val="18"/>
      </w:rPr>
      <w:t>12</w:t>
    </w:r>
    <w:r w:rsidR="00823EAF" w:rsidRPr="00957DDC">
      <w:rPr>
        <w:rFonts w:ascii="Calibri" w:hAnsi="Calibri"/>
        <w:color w:val="003399"/>
        <w:sz w:val="18"/>
        <w:szCs w:val="18"/>
      </w:rPr>
      <w:fldChar w:fldCharType="end"/>
    </w:r>
    <w:r w:rsidRPr="00957DDC">
      <w:rPr>
        <w:rFonts w:ascii="Calibri" w:hAnsi="Calibri"/>
        <w:color w:val="003399"/>
        <w:sz w:val="18"/>
        <w:szCs w:val="18"/>
      </w:rPr>
      <w:t xml:space="preserve"> de </w:t>
    </w:r>
    <w:r w:rsidR="00823EAF" w:rsidRPr="00957DDC">
      <w:rPr>
        <w:rFonts w:ascii="Calibri" w:hAnsi="Calibri"/>
        <w:color w:val="003399"/>
        <w:sz w:val="18"/>
        <w:szCs w:val="18"/>
      </w:rPr>
      <w:fldChar w:fldCharType="begin"/>
    </w:r>
    <w:r w:rsidRPr="00957DDC">
      <w:rPr>
        <w:rFonts w:ascii="Calibri" w:hAnsi="Calibri"/>
        <w:color w:val="003399"/>
        <w:sz w:val="18"/>
        <w:szCs w:val="18"/>
      </w:rPr>
      <w:instrText>NUMPAGES</w:instrText>
    </w:r>
    <w:r w:rsidR="00823EAF" w:rsidRPr="00957DDC">
      <w:rPr>
        <w:rFonts w:ascii="Calibri" w:hAnsi="Calibri"/>
        <w:color w:val="003399"/>
        <w:sz w:val="18"/>
        <w:szCs w:val="18"/>
      </w:rPr>
      <w:fldChar w:fldCharType="separate"/>
    </w:r>
    <w:r w:rsidR="00AD57B3">
      <w:rPr>
        <w:rFonts w:ascii="Calibri" w:hAnsi="Calibri"/>
        <w:noProof/>
        <w:color w:val="003399"/>
        <w:sz w:val="18"/>
        <w:szCs w:val="18"/>
      </w:rPr>
      <w:t>12</w:t>
    </w:r>
    <w:r w:rsidR="00823EAF" w:rsidRPr="00957DDC">
      <w:rPr>
        <w:rFonts w:ascii="Calibri" w:hAnsi="Calibri"/>
        <w:color w:val="003399"/>
        <w:sz w:val="18"/>
        <w:szCs w:val="18"/>
      </w:rPr>
      <w:fldChar w:fldCharType="end"/>
    </w:r>
  </w:p>
  <w:p w:rsidR="00EB1EF4" w:rsidRPr="00957DDC" w:rsidRDefault="00EB1EF4" w:rsidP="00EB1EF4">
    <w:pPr>
      <w:jc w:val="center"/>
      <w:rPr>
        <w:rFonts w:ascii="Calibri" w:hAnsi="Calibri" w:cs="Arial"/>
        <w:noProof/>
        <w:color w:val="003399"/>
        <w:sz w:val="18"/>
        <w:szCs w:val="18"/>
      </w:rPr>
    </w:pPr>
    <w:r w:rsidRPr="00957DDC">
      <w:rPr>
        <w:rFonts w:ascii="Calibri" w:hAnsi="Calibri" w:cs="Arial"/>
        <w:noProof/>
        <w:color w:val="003399"/>
        <w:sz w:val="18"/>
        <w:szCs w:val="18"/>
      </w:rPr>
      <w:t xml:space="preserve">Loteamento Jardim Belo Horizonte, Lote 20, Quadra 07 </w:t>
    </w:r>
    <w:r w:rsidRPr="00957DDC">
      <w:rPr>
        <w:rFonts w:ascii="Arial" w:hAnsi="Arial" w:cs="Arial"/>
        <w:noProof/>
        <w:color w:val="003399"/>
        <w:sz w:val="18"/>
        <w:szCs w:val="18"/>
      </w:rPr>
      <w:t>●</w:t>
    </w:r>
    <w:r w:rsidRPr="00957DDC">
      <w:rPr>
        <w:rFonts w:ascii="Calibri" w:hAnsi="Calibri" w:cs="Arial"/>
        <w:noProof/>
        <w:color w:val="003399"/>
        <w:sz w:val="18"/>
        <w:szCs w:val="18"/>
      </w:rPr>
      <w:t xml:space="preserve"> Bairro: Portão</w:t>
    </w:r>
  </w:p>
  <w:p w:rsidR="00EB1EF4" w:rsidRPr="00957DDC" w:rsidRDefault="00EB1EF4" w:rsidP="00EB1EF4">
    <w:pPr>
      <w:jc w:val="center"/>
      <w:rPr>
        <w:rFonts w:ascii="Calibri" w:hAnsi="Calibri" w:cs="Arial"/>
        <w:noProof/>
        <w:color w:val="003399"/>
        <w:sz w:val="18"/>
        <w:szCs w:val="18"/>
      </w:rPr>
    </w:pPr>
    <w:r w:rsidRPr="00957DDC">
      <w:rPr>
        <w:rFonts w:ascii="Calibri" w:hAnsi="Calibri" w:cs="Arial"/>
        <w:noProof/>
        <w:color w:val="003399"/>
        <w:sz w:val="18"/>
        <w:szCs w:val="18"/>
      </w:rPr>
      <w:t xml:space="preserve">CEP: 42.700-000 </w:t>
    </w:r>
    <w:r w:rsidRPr="00957DDC">
      <w:rPr>
        <w:rFonts w:ascii="Arial" w:hAnsi="Arial" w:cs="Arial"/>
        <w:noProof/>
        <w:color w:val="003399"/>
        <w:sz w:val="18"/>
        <w:szCs w:val="18"/>
      </w:rPr>
      <w:t>●</w:t>
    </w:r>
    <w:r w:rsidRPr="00957DDC">
      <w:rPr>
        <w:rFonts w:ascii="Calibri" w:hAnsi="Calibri" w:cs="Arial"/>
        <w:noProof/>
        <w:color w:val="003399"/>
        <w:sz w:val="18"/>
        <w:szCs w:val="18"/>
      </w:rPr>
      <w:t xml:space="preserve"> Lauro de Freitas (Ba) </w:t>
    </w:r>
    <w:r w:rsidRPr="00957DDC">
      <w:rPr>
        <w:rFonts w:ascii="Arial" w:hAnsi="Arial" w:cs="Arial"/>
        <w:noProof/>
        <w:color w:val="003399"/>
        <w:sz w:val="18"/>
        <w:szCs w:val="18"/>
      </w:rPr>
      <w:t>●</w:t>
    </w:r>
    <w:r w:rsidRPr="00957DDC">
      <w:rPr>
        <w:rFonts w:ascii="Calibri" w:hAnsi="Calibri" w:cs="Arial"/>
        <w:noProof/>
        <w:color w:val="003399"/>
        <w:sz w:val="18"/>
        <w:szCs w:val="18"/>
      </w:rPr>
      <w:t xml:space="preserve"> Telefax: (+ 55 71) 3379-6644</w:t>
    </w:r>
  </w:p>
  <w:p w:rsidR="00EB1EF4" w:rsidRPr="00957DDC" w:rsidRDefault="00EB1EF4" w:rsidP="00EB1EF4">
    <w:pPr>
      <w:jc w:val="center"/>
      <w:rPr>
        <w:rFonts w:ascii="Calibri" w:hAnsi="Calibri" w:cs="Arial"/>
        <w:noProof/>
        <w:color w:val="003399"/>
        <w:sz w:val="18"/>
        <w:szCs w:val="18"/>
      </w:rPr>
    </w:pPr>
    <w:r w:rsidRPr="00957DDC">
      <w:rPr>
        <w:rFonts w:ascii="Calibri" w:hAnsi="Calibri" w:cs="Arial"/>
        <w:noProof/>
        <w:color w:val="003399"/>
        <w:sz w:val="18"/>
        <w:szCs w:val="18"/>
      </w:rPr>
      <w:t xml:space="preserve">E-mail: </w:t>
    </w:r>
    <w:r w:rsidR="00046A3A">
      <w:rPr>
        <w:rFonts w:ascii="Calibri" w:hAnsi="Calibri" w:cs="Arial"/>
        <w:noProof/>
        <w:color w:val="003399"/>
        <w:sz w:val="18"/>
        <w:szCs w:val="18"/>
      </w:rPr>
      <w:t>risoterm</w:t>
    </w:r>
    <w:r w:rsidRPr="00957DDC">
      <w:rPr>
        <w:rFonts w:ascii="Calibri" w:hAnsi="Calibri" w:cs="Arial"/>
        <w:noProof/>
        <w:color w:val="003399"/>
        <w:sz w:val="18"/>
        <w:szCs w:val="18"/>
      </w:rPr>
      <w:t>@uol.com.br</w:t>
    </w:r>
  </w:p>
  <w:p w:rsidR="00FB5308" w:rsidRDefault="00FB53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931" w:rsidRDefault="00996931">
      <w:r>
        <w:separator/>
      </w:r>
    </w:p>
  </w:footnote>
  <w:footnote w:type="continuationSeparator" w:id="0">
    <w:p w:rsidR="00996931" w:rsidRDefault="00996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D3" w:rsidRPr="002119EA" w:rsidRDefault="00180ED3" w:rsidP="00180ED3">
    <w:pPr>
      <w:pStyle w:val="Cabealho"/>
      <w:framePr w:w="5803" w:hSpace="141" w:wrap="around" w:vAnchor="text" w:hAnchor="page" w:x="4540" w:y="94"/>
      <w:spacing w:line="312" w:lineRule="auto"/>
      <w:jc w:val="center"/>
      <w:rPr>
        <w:rFonts w:ascii="Verdana" w:hAnsi="Verdana" w:cs="Arial"/>
        <w:b/>
        <w:bCs/>
      </w:rPr>
    </w:pPr>
    <w:r w:rsidRPr="002119EA">
      <w:rPr>
        <w:rFonts w:ascii="Verdana" w:hAnsi="Verdana" w:cs="Arial"/>
        <w:b/>
        <w:bCs/>
      </w:rPr>
      <w:t xml:space="preserve">ISOLAMENTO TÉRMICO </w:t>
    </w:r>
    <w:r>
      <w:rPr>
        <w:rFonts w:ascii="Verdana" w:hAnsi="Verdana" w:cs="Arial"/>
        <w:b/>
        <w:bCs/>
      </w:rPr>
      <w:t xml:space="preserve">                         PLATAFORMA-500</w:t>
    </w:r>
  </w:p>
  <w:p w:rsidR="00EB1EF4" w:rsidRDefault="00AE4F20" w:rsidP="00EB1EF4">
    <w:pPr>
      <w:spacing w:line="288" w:lineRule="auto"/>
      <w:jc w:val="both"/>
      <w:rPr>
        <w:sz w:val="22"/>
        <w:u w:val="single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5293360</wp:posOffset>
          </wp:positionH>
          <wp:positionV relativeFrom="paragraph">
            <wp:posOffset>-184785</wp:posOffset>
          </wp:positionV>
          <wp:extent cx="466725" cy="647700"/>
          <wp:effectExtent l="19050" t="0" r="9525" b="0"/>
          <wp:wrapNone/>
          <wp:docPr id="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-160655</wp:posOffset>
          </wp:positionV>
          <wp:extent cx="1866900" cy="447675"/>
          <wp:effectExtent l="19050" t="0" r="0" b="0"/>
          <wp:wrapNone/>
          <wp:docPr id="88" name="Imagem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80ED3">
      <w:rPr>
        <w:sz w:val="22"/>
        <w:u w:val="single"/>
      </w:rPr>
      <w:t xml:space="preserve">      </w:t>
    </w:r>
  </w:p>
  <w:p w:rsidR="00FB5308" w:rsidRDefault="00823EAF">
    <w:pPr>
      <w:spacing w:line="288" w:lineRule="auto"/>
      <w:jc w:val="both"/>
      <w:rPr>
        <w:sz w:val="22"/>
        <w:u w:val="single"/>
      </w:rPr>
    </w:pPr>
    <w:r w:rsidRPr="00823EAF">
      <w:rPr>
        <w:noProof/>
      </w:rPr>
      <w:pict>
        <v:line id="_x0000_s2134" style="position:absolute;left:0;text-align:left;z-index:251659776" from="187.1pt,29.9pt" to="453.55pt,29.9pt"/>
      </w:pict>
    </w:r>
    <w:r w:rsidRPr="00823EAF">
      <w:rPr>
        <w:rFonts w:ascii="Arial" w:hAnsi="Arial" w:cs="Arial"/>
        <w:noProof/>
        <w:sz w:val="22"/>
      </w:rPr>
      <w:pict>
        <v:line id="_x0000_s2133" style="position:absolute;left:0;text-align:left;z-index:251658752" from="169.1pt,11.9pt" to="187.1pt,29.9pt"/>
      </w:pict>
    </w:r>
    <w:r w:rsidRPr="00823EAF">
      <w:rPr>
        <w:rFonts w:ascii="Arial" w:hAnsi="Arial" w:cs="Arial"/>
        <w:noProof/>
        <w:sz w:val="22"/>
      </w:rPr>
      <w:pict>
        <v:line id="_x0000_s2132" style="position:absolute;left:0;text-align:left;z-index:251657728" from="-1.9pt,12.65pt" to="169.1pt,12.6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FC" w:rsidRDefault="00823EAF">
    <w:pPr>
      <w:pStyle w:val="Cabealho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70.9pt;margin-top:46.55pt;width:453.55pt;height:11.5pt;z-index:251655680;mso-width-percent:1000;mso-position-horizontal-relative:page;mso-position-vertical-relative:page;mso-width-percent:1000;mso-width-relative:margin;v-text-anchor:middle" o:allowincell="f" filled="f" stroked="f">
          <v:textbox style="mso-next-textbox:#_x0000_s2103;mso-fit-shape-to-text:t" inset=",0,,0">
            <w:txbxContent>
              <w:p w:rsidR="00CC33FC" w:rsidRDefault="00823EAF">
                <w:pPr>
                  <w:jc w:val="right"/>
                </w:pPr>
                <w:r>
                  <w:fldChar w:fldCharType="begin"/>
                </w:r>
                <w:r w:rsidR="00CC33FC">
                  <w:instrText xml:space="preserve"> STYLEREF  "1" </w:instrText>
                </w:r>
                <w:r>
                  <w:fldChar w:fldCharType="separate"/>
                </w:r>
                <w:r w:rsidR="00356320">
                  <w:rPr>
                    <w:noProof/>
                  </w:rPr>
                  <w:t>11.  Considerações Finais</w:t>
                </w:r>
                <w: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102" type="#_x0000_t202" style="position:absolute;margin-left:524.45pt;margin-top:46.55pt;width:70.9pt;height:11.5pt;z-index:251654656;mso-width-percent:1000;mso-position-horizontal-relative:page;mso-position-vertical-relative:page;mso-width-percent:1000;mso-width-relative:right-margin-area;v-text-anchor:middle" o:allowincell="f" fillcolor="#4f81bd" stroked="f">
          <v:textbox style="mso-next-textbox:#_x0000_s2102;mso-fit-shape-to-text:t" inset=",0,,0">
            <w:txbxContent>
              <w:p w:rsidR="00CC33FC" w:rsidRPr="00CC33FC" w:rsidRDefault="00823EAF">
                <w:pPr>
                  <w:rPr>
                    <w:color w:val="FFFFFF"/>
                  </w:rPr>
                </w:pPr>
                <w:r w:rsidRPr="00823EAF">
                  <w:fldChar w:fldCharType="begin"/>
                </w:r>
                <w:r w:rsidR="006A752C">
                  <w:instrText xml:space="preserve"> PAGE   \* MERGEFORMAT </w:instrText>
                </w:r>
                <w:r w:rsidRPr="00823EAF">
                  <w:fldChar w:fldCharType="separate"/>
                </w:r>
                <w:r w:rsidR="00CC33FC" w:rsidRPr="00CC33FC">
                  <w:rPr>
                    <w:noProof/>
                    <w:color w:val="FFFFFF"/>
                  </w:rPr>
                  <w:t>1</w:t>
                </w:r>
                <w:r>
                  <w:rPr>
                    <w:noProof/>
                    <w:color w:val="FFFFFF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8"/>
      </v:shape>
    </w:pict>
  </w:numPicBullet>
  <w:numPicBullet w:numPicBulletId="1">
    <w:pict>
      <v:shape id="_x0000_i1029" type="#_x0000_t75" style="width:12pt;height:12pt" o:bullet="t">
        <v:imagedata r:id="rId2" o:title="mso8D24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931BB4"/>
    <w:multiLevelType w:val="multilevel"/>
    <w:tmpl w:val="EB002708"/>
    <w:lvl w:ilvl="0">
      <w:start w:val="5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>
    <w:nsid w:val="077C5D6E"/>
    <w:multiLevelType w:val="multilevel"/>
    <w:tmpl w:val="1DAC977C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160"/>
      </w:pPr>
      <w:rPr>
        <w:rFonts w:hint="default"/>
      </w:rPr>
    </w:lvl>
  </w:abstractNum>
  <w:abstractNum w:abstractNumId="3">
    <w:nsid w:val="089E4065"/>
    <w:multiLevelType w:val="hybridMultilevel"/>
    <w:tmpl w:val="E9309D24"/>
    <w:lvl w:ilvl="0" w:tplc="AAC846FC">
      <w:start w:val="1"/>
      <w:numFmt w:val="bullet"/>
      <w:lvlText w:val=""/>
      <w:lvlJc w:val="left"/>
      <w:pPr>
        <w:tabs>
          <w:tab w:val="num" w:pos="3400"/>
        </w:tabs>
        <w:ind w:left="34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717F24"/>
    <w:multiLevelType w:val="multilevel"/>
    <w:tmpl w:val="C40A4BCC"/>
    <w:lvl w:ilvl="0">
      <w:start w:val="1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0C793D3A"/>
    <w:multiLevelType w:val="hybridMultilevel"/>
    <w:tmpl w:val="434AC3B8"/>
    <w:lvl w:ilvl="0" w:tplc="618CB5D8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</w:rPr>
    </w:lvl>
    <w:lvl w:ilvl="1" w:tplc="04160003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6">
    <w:nsid w:val="13FE3086"/>
    <w:multiLevelType w:val="hybridMultilevel"/>
    <w:tmpl w:val="9B22D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267B5"/>
    <w:multiLevelType w:val="multilevel"/>
    <w:tmpl w:val="C64E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BA4639"/>
    <w:multiLevelType w:val="hybridMultilevel"/>
    <w:tmpl w:val="909E9848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F67F65"/>
    <w:multiLevelType w:val="multilevel"/>
    <w:tmpl w:val="53AC837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10">
    <w:nsid w:val="35EB3713"/>
    <w:multiLevelType w:val="hybridMultilevel"/>
    <w:tmpl w:val="3DA4300C"/>
    <w:lvl w:ilvl="0" w:tplc="0416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3E1331ED"/>
    <w:multiLevelType w:val="multilevel"/>
    <w:tmpl w:val="0D6EAE9E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04" w:hanging="2520"/>
      </w:pPr>
      <w:rPr>
        <w:rFonts w:hint="default"/>
      </w:rPr>
    </w:lvl>
  </w:abstractNum>
  <w:abstractNum w:abstractNumId="12">
    <w:nsid w:val="40DA32DB"/>
    <w:multiLevelType w:val="hybridMultilevel"/>
    <w:tmpl w:val="325C42B6"/>
    <w:lvl w:ilvl="0" w:tplc="D57A2B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735276"/>
    <w:multiLevelType w:val="multilevel"/>
    <w:tmpl w:val="95F8E1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394364E"/>
    <w:multiLevelType w:val="hybridMultilevel"/>
    <w:tmpl w:val="1700DF92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6014812"/>
    <w:multiLevelType w:val="multilevel"/>
    <w:tmpl w:val="178E12C6"/>
    <w:lvl w:ilvl="0">
      <w:start w:val="5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70B273A"/>
    <w:multiLevelType w:val="hybridMultilevel"/>
    <w:tmpl w:val="0E121EF8"/>
    <w:lvl w:ilvl="0" w:tplc="618CB5D8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D261CB"/>
    <w:multiLevelType w:val="hybridMultilevel"/>
    <w:tmpl w:val="890E6026"/>
    <w:lvl w:ilvl="0" w:tplc="04160013">
      <w:start w:val="1"/>
      <w:numFmt w:val="upperRoman"/>
      <w:lvlText w:val="%1."/>
      <w:lvlJc w:val="right"/>
      <w:pPr>
        <w:tabs>
          <w:tab w:val="num" w:pos="1140"/>
        </w:tabs>
        <w:ind w:left="11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>
    <w:nsid w:val="5A9C4C1B"/>
    <w:multiLevelType w:val="multilevel"/>
    <w:tmpl w:val="C874A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5DB22E9C"/>
    <w:multiLevelType w:val="hybridMultilevel"/>
    <w:tmpl w:val="A16C3C96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E9F3E93"/>
    <w:multiLevelType w:val="hybridMultilevel"/>
    <w:tmpl w:val="46ACA076"/>
    <w:lvl w:ilvl="0" w:tplc="AAC846FC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21">
    <w:nsid w:val="6E0B5D4C"/>
    <w:multiLevelType w:val="multilevel"/>
    <w:tmpl w:val="47D2C16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702515E3"/>
    <w:multiLevelType w:val="multilevel"/>
    <w:tmpl w:val="A9D8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47689D"/>
    <w:multiLevelType w:val="hybridMultilevel"/>
    <w:tmpl w:val="41DC0B9A"/>
    <w:lvl w:ilvl="0" w:tplc="0416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75132C05"/>
    <w:multiLevelType w:val="multilevel"/>
    <w:tmpl w:val="D3389AB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5">
    <w:nsid w:val="785D61C7"/>
    <w:multiLevelType w:val="hybridMultilevel"/>
    <w:tmpl w:val="BF9C732C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5D7D45"/>
    <w:multiLevelType w:val="multilevel"/>
    <w:tmpl w:val="9810273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7">
    <w:nsid w:val="7C6508E6"/>
    <w:multiLevelType w:val="multilevel"/>
    <w:tmpl w:val="01F2E396"/>
    <w:lvl w:ilvl="0"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0"/>
    <w:lvlOverride w:ilvl="0">
      <w:lvl w:ilvl="0">
        <w:start w:val="10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19"/>
  </w:num>
  <w:num w:numId="3">
    <w:abstractNumId w:val="12"/>
  </w:num>
  <w:num w:numId="4">
    <w:abstractNumId w:val="23"/>
  </w:num>
  <w:num w:numId="5">
    <w:abstractNumId w:val="8"/>
  </w:num>
  <w:num w:numId="6">
    <w:abstractNumId w:val="25"/>
  </w:num>
  <w:num w:numId="7">
    <w:abstractNumId w:val="14"/>
  </w:num>
  <w:num w:numId="8">
    <w:abstractNumId w:val="16"/>
  </w:num>
  <w:num w:numId="9">
    <w:abstractNumId w:val="3"/>
  </w:num>
  <w:num w:numId="10">
    <w:abstractNumId w:val="26"/>
  </w:num>
  <w:num w:numId="11">
    <w:abstractNumId w:val="20"/>
  </w:num>
  <w:num w:numId="12">
    <w:abstractNumId w:val="5"/>
  </w:num>
  <w:num w:numId="13">
    <w:abstractNumId w:val="17"/>
  </w:num>
  <w:num w:numId="14">
    <w:abstractNumId w:val="10"/>
  </w:num>
  <w:num w:numId="15">
    <w:abstractNumId w:val="22"/>
  </w:num>
  <w:num w:numId="16">
    <w:abstractNumId w:val="7"/>
  </w:num>
  <w:num w:numId="17">
    <w:abstractNumId w:val="21"/>
  </w:num>
  <w:num w:numId="18">
    <w:abstractNumId w:val="27"/>
  </w:num>
  <w:num w:numId="19">
    <w:abstractNumId w:val="15"/>
  </w:num>
  <w:num w:numId="20">
    <w:abstractNumId w:val="4"/>
  </w:num>
  <w:num w:numId="21">
    <w:abstractNumId w:val="11"/>
  </w:num>
  <w:num w:numId="22">
    <w:abstractNumId w:val="2"/>
  </w:num>
  <w:num w:numId="23">
    <w:abstractNumId w:val="24"/>
  </w:num>
  <w:num w:numId="24">
    <w:abstractNumId w:val="18"/>
  </w:num>
  <w:num w:numId="25">
    <w:abstractNumId w:val="9"/>
  </w:num>
  <w:num w:numId="26">
    <w:abstractNumId w:val="13"/>
  </w:num>
  <w:num w:numId="27">
    <w:abstractNumId w:val="1"/>
  </w:num>
  <w:num w:numId="28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pt-BR" w:vendorID="1" w:dllVersion="513" w:checkStyle="1"/>
  <w:proofState w:spelling="clean" w:grammar="clean"/>
  <w:attachedTemplate r:id="rId1"/>
  <w:stylePaneFormatFilter w:val="3F01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8">
      <o:colormenu v:ext="edit" fillcolor="none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6C57"/>
    <w:rsid w:val="00000A51"/>
    <w:rsid w:val="0000167E"/>
    <w:rsid w:val="00002435"/>
    <w:rsid w:val="0000336C"/>
    <w:rsid w:val="0001024C"/>
    <w:rsid w:val="00011FC0"/>
    <w:rsid w:val="00013E85"/>
    <w:rsid w:val="0001683C"/>
    <w:rsid w:val="00025B4D"/>
    <w:rsid w:val="00025EDD"/>
    <w:rsid w:val="00031482"/>
    <w:rsid w:val="00035164"/>
    <w:rsid w:val="0004043C"/>
    <w:rsid w:val="00046504"/>
    <w:rsid w:val="00046A3A"/>
    <w:rsid w:val="000471D9"/>
    <w:rsid w:val="0004760C"/>
    <w:rsid w:val="00047631"/>
    <w:rsid w:val="00047A41"/>
    <w:rsid w:val="000547AF"/>
    <w:rsid w:val="00056377"/>
    <w:rsid w:val="00057460"/>
    <w:rsid w:val="00057EC6"/>
    <w:rsid w:val="00062538"/>
    <w:rsid w:val="00062E31"/>
    <w:rsid w:val="00063AAB"/>
    <w:rsid w:val="00066BC8"/>
    <w:rsid w:val="00067965"/>
    <w:rsid w:val="00070124"/>
    <w:rsid w:val="000727CD"/>
    <w:rsid w:val="0007283D"/>
    <w:rsid w:val="0007495C"/>
    <w:rsid w:val="00080AED"/>
    <w:rsid w:val="00083301"/>
    <w:rsid w:val="0008376D"/>
    <w:rsid w:val="00093FB9"/>
    <w:rsid w:val="000945E5"/>
    <w:rsid w:val="00095932"/>
    <w:rsid w:val="00096DC0"/>
    <w:rsid w:val="000A469C"/>
    <w:rsid w:val="000B099C"/>
    <w:rsid w:val="000B2D74"/>
    <w:rsid w:val="000B3296"/>
    <w:rsid w:val="000B5F05"/>
    <w:rsid w:val="000B6F81"/>
    <w:rsid w:val="000C2080"/>
    <w:rsid w:val="000C20FD"/>
    <w:rsid w:val="000D046A"/>
    <w:rsid w:val="000D1F91"/>
    <w:rsid w:val="000D3609"/>
    <w:rsid w:val="000D4B83"/>
    <w:rsid w:val="000D5916"/>
    <w:rsid w:val="000D768E"/>
    <w:rsid w:val="000E791B"/>
    <w:rsid w:val="000E7E60"/>
    <w:rsid w:val="000F0209"/>
    <w:rsid w:val="000F3654"/>
    <w:rsid w:val="000F6838"/>
    <w:rsid w:val="000F7893"/>
    <w:rsid w:val="00100076"/>
    <w:rsid w:val="00107323"/>
    <w:rsid w:val="0010786F"/>
    <w:rsid w:val="00112934"/>
    <w:rsid w:val="00121AE5"/>
    <w:rsid w:val="0012269A"/>
    <w:rsid w:val="0012284C"/>
    <w:rsid w:val="00123C3F"/>
    <w:rsid w:val="00124BDC"/>
    <w:rsid w:val="00137092"/>
    <w:rsid w:val="00140098"/>
    <w:rsid w:val="00142EFB"/>
    <w:rsid w:val="001445E2"/>
    <w:rsid w:val="00144A15"/>
    <w:rsid w:val="00146F58"/>
    <w:rsid w:val="00150677"/>
    <w:rsid w:val="00161D43"/>
    <w:rsid w:val="00164E81"/>
    <w:rsid w:val="00180ED3"/>
    <w:rsid w:val="00185152"/>
    <w:rsid w:val="00187158"/>
    <w:rsid w:val="00187203"/>
    <w:rsid w:val="00192202"/>
    <w:rsid w:val="001971AB"/>
    <w:rsid w:val="001A1F75"/>
    <w:rsid w:val="001B1FB9"/>
    <w:rsid w:val="001B360A"/>
    <w:rsid w:val="001B3E20"/>
    <w:rsid w:val="001B7067"/>
    <w:rsid w:val="001B7573"/>
    <w:rsid w:val="001C15A6"/>
    <w:rsid w:val="001C44D8"/>
    <w:rsid w:val="001C6693"/>
    <w:rsid w:val="001C7293"/>
    <w:rsid w:val="001D2C45"/>
    <w:rsid w:val="001D33B2"/>
    <w:rsid w:val="001D3ACD"/>
    <w:rsid w:val="001D467B"/>
    <w:rsid w:val="001D54F9"/>
    <w:rsid w:val="001D690F"/>
    <w:rsid w:val="001D769C"/>
    <w:rsid w:val="001E4B00"/>
    <w:rsid w:val="001F0D36"/>
    <w:rsid w:val="001F21BA"/>
    <w:rsid w:val="001F3208"/>
    <w:rsid w:val="001F397E"/>
    <w:rsid w:val="00200132"/>
    <w:rsid w:val="002003DD"/>
    <w:rsid w:val="00200CC5"/>
    <w:rsid w:val="00206D54"/>
    <w:rsid w:val="0020731F"/>
    <w:rsid w:val="00211199"/>
    <w:rsid w:val="002119EA"/>
    <w:rsid w:val="00212BE6"/>
    <w:rsid w:val="00217215"/>
    <w:rsid w:val="002252B2"/>
    <w:rsid w:val="0022786C"/>
    <w:rsid w:val="00231A4F"/>
    <w:rsid w:val="002368CF"/>
    <w:rsid w:val="00237009"/>
    <w:rsid w:val="00237D47"/>
    <w:rsid w:val="00243B67"/>
    <w:rsid w:val="00244AF3"/>
    <w:rsid w:val="00252B97"/>
    <w:rsid w:val="00254C37"/>
    <w:rsid w:val="002565EB"/>
    <w:rsid w:val="002605E1"/>
    <w:rsid w:val="00263362"/>
    <w:rsid w:val="00263D2E"/>
    <w:rsid w:val="0027220F"/>
    <w:rsid w:val="00272DC0"/>
    <w:rsid w:val="00275AF5"/>
    <w:rsid w:val="00280FA8"/>
    <w:rsid w:val="00281381"/>
    <w:rsid w:val="002877B9"/>
    <w:rsid w:val="00287BB1"/>
    <w:rsid w:val="00287E82"/>
    <w:rsid w:val="00292808"/>
    <w:rsid w:val="002A11BD"/>
    <w:rsid w:val="002A5022"/>
    <w:rsid w:val="002A5AA0"/>
    <w:rsid w:val="002A5ED9"/>
    <w:rsid w:val="002A63DE"/>
    <w:rsid w:val="002A66BB"/>
    <w:rsid w:val="002A7012"/>
    <w:rsid w:val="002A78FA"/>
    <w:rsid w:val="002A7A32"/>
    <w:rsid w:val="002B203E"/>
    <w:rsid w:val="002B27DA"/>
    <w:rsid w:val="002B2BBA"/>
    <w:rsid w:val="002B2EF9"/>
    <w:rsid w:val="002B3AD1"/>
    <w:rsid w:val="002B3DF5"/>
    <w:rsid w:val="002B42AD"/>
    <w:rsid w:val="002B67A4"/>
    <w:rsid w:val="002C0454"/>
    <w:rsid w:val="002C0B04"/>
    <w:rsid w:val="002C1FBD"/>
    <w:rsid w:val="002C597B"/>
    <w:rsid w:val="002D53B9"/>
    <w:rsid w:val="002D6537"/>
    <w:rsid w:val="002E1508"/>
    <w:rsid w:val="002E23F4"/>
    <w:rsid w:val="002E458E"/>
    <w:rsid w:val="002E5D18"/>
    <w:rsid w:val="002E6045"/>
    <w:rsid w:val="002E64E0"/>
    <w:rsid w:val="002E69CB"/>
    <w:rsid w:val="002E6C63"/>
    <w:rsid w:val="003006F7"/>
    <w:rsid w:val="00301AA9"/>
    <w:rsid w:val="003020E7"/>
    <w:rsid w:val="00303D84"/>
    <w:rsid w:val="00304775"/>
    <w:rsid w:val="00310A3C"/>
    <w:rsid w:val="00315BF0"/>
    <w:rsid w:val="00316CDE"/>
    <w:rsid w:val="0032034F"/>
    <w:rsid w:val="00321C6B"/>
    <w:rsid w:val="0032322A"/>
    <w:rsid w:val="00325A89"/>
    <w:rsid w:val="00325FE9"/>
    <w:rsid w:val="00327796"/>
    <w:rsid w:val="00327F6B"/>
    <w:rsid w:val="003333B7"/>
    <w:rsid w:val="00340227"/>
    <w:rsid w:val="003403E6"/>
    <w:rsid w:val="00340A4A"/>
    <w:rsid w:val="00343306"/>
    <w:rsid w:val="00345FCB"/>
    <w:rsid w:val="00347E20"/>
    <w:rsid w:val="00350A89"/>
    <w:rsid w:val="00354109"/>
    <w:rsid w:val="00356292"/>
    <w:rsid w:val="00356320"/>
    <w:rsid w:val="003569E5"/>
    <w:rsid w:val="00357747"/>
    <w:rsid w:val="0036151B"/>
    <w:rsid w:val="00364E4D"/>
    <w:rsid w:val="0036621E"/>
    <w:rsid w:val="00366F08"/>
    <w:rsid w:val="00371088"/>
    <w:rsid w:val="0037581D"/>
    <w:rsid w:val="003765AA"/>
    <w:rsid w:val="00382C1D"/>
    <w:rsid w:val="0038361E"/>
    <w:rsid w:val="00383A06"/>
    <w:rsid w:val="00383FBB"/>
    <w:rsid w:val="003840F9"/>
    <w:rsid w:val="00385ACC"/>
    <w:rsid w:val="003861A8"/>
    <w:rsid w:val="0038797F"/>
    <w:rsid w:val="003904AD"/>
    <w:rsid w:val="00393BB9"/>
    <w:rsid w:val="00395711"/>
    <w:rsid w:val="003B0009"/>
    <w:rsid w:val="003B2F9C"/>
    <w:rsid w:val="003C37AD"/>
    <w:rsid w:val="003C53BF"/>
    <w:rsid w:val="003C6DF7"/>
    <w:rsid w:val="003D1C51"/>
    <w:rsid w:val="003D2BB6"/>
    <w:rsid w:val="003D4872"/>
    <w:rsid w:val="003D7800"/>
    <w:rsid w:val="003E0546"/>
    <w:rsid w:val="003E1210"/>
    <w:rsid w:val="003E1F0C"/>
    <w:rsid w:val="003E210D"/>
    <w:rsid w:val="003E2F7B"/>
    <w:rsid w:val="003E4F93"/>
    <w:rsid w:val="003E5297"/>
    <w:rsid w:val="003E5356"/>
    <w:rsid w:val="003E57C7"/>
    <w:rsid w:val="003F17E3"/>
    <w:rsid w:val="003F187D"/>
    <w:rsid w:val="003F4E31"/>
    <w:rsid w:val="003F4F66"/>
    <w:rsid w:val="003F5408"/>
    <w:rsid w:val="003F5FDF"/>
    <w:rsid w:val="00402CE6"/>
    <w:rsid w:val="0040316B"/>
    <w:rsid w:val="00404C11"/>
    <w:rsid w:val="004070CA"/>
    <w:rsid w:val="00407A59"/>
    <w:rsid w:val="004175B0"/>
    <w:rsid w:val="00421E34"/>
    <w:rsid w:val="00423128"/>
    <w:rsid w:val="00427AC7"/>
    <w:rsid w:val="00432B6C"/>
    <w:rsid w:val="00436F5A"/>
    <w:rsid w:val="0043761D"/>
    <w:rsid w:val="00437B3D"/>
    <w:rsid w:val="004418FA"/>
    <w:rsid w:val="00441FA3"/>
    <w:rsid w:val="0044226E"/>
    <w:rsid w:val="00443BDA"/>
    <w:rsid w:val="0044600B"/>
    <w:rsid w:val="00452D19"/>
    <w:rsid w:val="0045693F"/>
    <w:rsid w:val="00460A47"/>
    <w:rsid w:val="00462432"/>
    <w:rsid w:val="00464D40"/>
    <w:rsid w:val="00471DC3"/>
    <w:rsid w:val="004767B0"/>
    <w:rsid w:val="00481B43"/>
    <w:rsid w:val="00482A7E"/>
    <w:rsid w:val="004830CF"/>
    <w:rsid w:val="004830D7"/>
    <w:rsid w:val="00485223"/>
    <w:rsid w:val="004922C2"/>
    <w:rsid w:val="004923CA"/>
    <w:rsid w:val="00495745"/>
    <w:rsid w:val="00496833"/>
    <w:rsid w:val="004974DF"/>
    <w:rsid w:val="0049786A"/>
    <w:rsid w:val="004A0FBC"/>
    <w:rsid w:val="004A1FD5"/>
    <w:rsid w:val="004A24F4"/>
    <w:rsid w:val="004A5C0F"/>
    <w:rsid w:val="004B4B9C"/>
    <w:rsid w:val="004B4F0E"/>
    <w:rsid w:val="004B7C43"/>
    <w:rsid w:val="004B7DD2"/>
    <w:rsid w:val="004C091D"/>
    <w:rsid w:val="004C176C"/>
    <w:rsid w:val="004C3607"/>
    <w:rsid w:val="004C5E2C"/>
    <w:rsid w:val="004C6EDD"/>
    <w:rsid w:val="004C7387"/>
    <w:rsid w:val="004C7A13"/>
    <w:rsid w:val="004D0DC0"/>
    <w:rsid w:val="004D180D"/>
    <w:rsid w:val="004D4542"/>
    <w:rsid w:val="004D7187"/>
    <w:rsid w:val="004E0F92"/>
    <w:rsid w:val="004E6372"/>
    <w:rsid w:val="004E729A"/>
    <w:rsid w:val="004F005C"/>
    <w:rsid w:val="004F2BF8"/>
    <w:rsid w:val="004F6320"/>
    <w:rsid w:val="004F766D"/>
    <w:rsid w:val="005033C0"/>
    <w:rsid w:val="00503726"/>
    <w:rsid w:val="00503A2D"/>
    <w:rsid w:val="00505286"/>
    <w:rsid w:val="00505C37"/>
    <w:rsid w:val="00505FF7"/>
    <w:rsid w:val="00506E58"/>
    <w:rsid w:val="0050762D"/>
    <w:rsid w:val="00513BD2"/>
    <w:rsid w:val="00530B6D"/>
    <w:rsid w:val="00531978"/>
    <w:rsid w:val="00532C15"/>
    <w:rsid w:val="00545549"/>
    <w:rsid w:val="005463D4"/>
    <w:rsid w:val="005512AE"/>
    <w:rsid w:val="00552E93"/>
    <w:rsid w:val="00554256"/>
    <w:rsid w:val="00560899"/>
    <w:rsid w:val="00562CD9"/>
    <w:rsid w:val="005637EF"/>
    <w:rsid w:val="00565FB1"/>
    <w:rsid w:val="00566D07"/>
    <w:rsid w:val="0057615D"/>
    <w:rsid w:val="00577A84"/>
    <w:rsid w:val="00577F52"/>
    <w:rsid w:val="00581EB9"/>
    <w:rsid w:val="00581F01"/>
    <w:rsid w:val="005836E1"/>
    <w:rsid w:val="00583995"/>
    <w:rsid w:val="00584605"/>
    <w:rsid w:val="00585015"/>
    <w:rsid w:val="005876DB"/>
    <w:rsid w:val="00591099"/>
    <w:rsid w:val="00593D67"/>
    <w:rsid w:val="00594B80"/>
    <w:rsid w:val="00595F97"/>
    <w:rsid w:val="00597766"/>
    <w:rsid w:val="00597FC9"/>
    <w:rsid w:val="005A4925"/>
    <w:rsid w:val="005B0401"/>
    <w:rsid w:val="005C0369"/>
    <w:rsid w:val="005C088D"/>
    <w:rsid w:val="005C1B44"/>
    <w:rsid w:val="005C1E22"/>
    <w:rsid w:val="005C6EFC"/>
    <w:rsid w:val="005C7289"/>
    <w:rsid w:val="005C73FD"/>
    <w:rsid w:val="005C7558"/>
    <w:rsid w:val="005C7B47"/>
    <w:rsid w:val="005D019E"/>
    <w:rsid w:val="005D4BBE"/>
    <w:rsid w:val="005D573A"/>
    <w:rsid w:val="005E0E0F"/>
    <w:rsid w:val="005E6E37"/>
    <w:rsid w:val="005E7F0A"/>
    <w:rsid w:val="005F1263"/>
    <w:rsid w:val="005F1429"/>
    <w:rsid w:val="005F2DA9"/>
    <w:rsid w:val="005F2F5E"/>
    <w:rsid w:val="005F4226"/>
    <w:rsid w:val="005F4D77"/>
    <w:rsid w:val="00610B2A"/>
    <w:rsid w:val="0061192A"/>
    <w:rsid w:val="00612F0D"/>
    <w:rsid w:val="006144F4"/>
    <w:rsid w:val="00614A96"/>
    <w:rsid w:val="00616920"/>
    <w:rsid w:val="0061780F"/>
    <w:rsid w:val="00620A15"/>
    <w:rsid w:val="00622FF1"/>
    <w:rsid w:val="006243D3"/>
    <w:rsid w:val="00626E19"/>
    <w:rsid w:val="0063337D"/>
    <w:rsid w:val="006339CA"/>
    <w:rsid w:val="00633A15"/>
    <w:rsid w:val="00633FCA"/>
    <w:rsid w:val="006350F1"/>
    <w:rsid w:val="006364EE"/>
    <w:rsid w:val="00641FC9"/>
    <w:rsid w:val="00642E46"/>
    <w:rsid w:val="006432EB"/>
    <w:rsid w:val="006432F2"/>
    <w:rsid w:val="006476FE"/>
    <w:rsid w:val="00647CD0"/>
    <w:rsid w:val="00647D16"/>
    <w:rsid w:val="0065076D"/>
    <w:rsid w:val="00650ECD"/>
    <w:rsid w:val="00651647"/>
    <w:rsid w:val="00653043"/>
    <w:rsid w:val="006556F9"/>
    <w:rsid w:val="006562B8"/>
    <w:rsid w:val="00677943"/>
    <w:rsid w:val="00684C82"/>
    <w:rsid w:val="00686534"/>
    <w:rsid w:val="00690098"/>
    <w:rsid w:val="00693E14"/>
    <w:rsid w:val="00697162"/>
    <w:rsid w:val="006973B7"/>
    <w:rsid w:val="006A0329"/>
    <w:rsid w:val="006A4D5D"/>
    <w:rsid w:val="006A632D"/>
    <w:rsid w:val="006A71F2"/>
    <w:rsid w:val="006A72BC"/>
    <w:rsid w:val="006A752C"/>
    <w:rsid w:val="006A787C"/>
    <w:rsid w:val="006A7DA0"/>
    <w:rsid w:val="006B143B"/>
    <w:rsid w:val="006B3C15"/>
    <w:rsid w:val="006B4D7B"/>
    <w:rsid w:val="006B7238"/>
    <w:rsid w:val="006B75CB"/>
    <w:rsid w:val="006C19B7"/>
    <w:rsid w:val="006C327B"/>
    <w:rsid w:val="006D2AAB"/>
    <w:rsid w:val="006D2D10"/>
    <w:rsid w:val="006D2F58"/>
    <w:rsid w:val="006D6A11"/>
    <w:rsid w:val="006D7AD5"/>
    <w:rsid w:val="006D7FC0"/>
    <w:rsid w:val="006E05DD"/>
    <w:rsid w:val="006E3791"/>
    <w:rsid w:val="006F0F24"/>
    <w:rsid w:val="006F1609"/>
    <w:rsid w:val="006F37A4"/>
    <w:rsid w:val="006F75DD"/>
    <w:rsid w:val="00703FD0"/>
    <w:rsid w:val="00704BBB"/>
    <w:rsid w:val="0071097A"/>
    <w:rsid w:val="00712186"/>
    <w:rsid w:val="00713CE3"/>
    <w:rsid w:val="00715E2C"/>
    <w:rsid w:val="0071679B"/>
    <w:rsid w:val="0072357E"/>
    <w:rsid w:val="00726DFE"/>
    <w:rsid w:val="007300D7"/>
    <w:rsid w:val="00732E6D"/>
    <w:rsid w:val="00734083"/>
    <w:rsid w:val="007346D6"/>
    <w:rsid w:val="00741727"/>
    <w:rsid w:val="007452D5"/>
    <w:rsid w:val="0074556B"/>
    <w:rsid w:val="007457B5"/>
    <w:rsid w:val="0074642F"/>
    <w:rsid w:val="00751B42"/>
    <w:rsid w:val="007520F7"/>
    <w:rsid w:val="007521E6"/>
    <w:rsid w:val="00757088"/>
    <w:rsid w:val="00757C81"/>
    <w:rsid w:val="00761E64"/>
    <w:rsid w:val="007637F4"/>
    <w:rsid w:val="00766F37"/>
    <w:rsid w:val="00766FE4"/>
    <w:rsid w:val="00771A4E"/>
    <w:rsid w:val="0077295D"/>
    <w:rsid w:val="00773D11"/>
    <w:rsid w:val="00776C6C"/>
    <w:rsid w:val="00780016"/>
    <w:rsid w:val="00782004"/>
    <w:rsid w:val="00782BD3"/>
    <w:rsid w:val="00784362"/>
    <w:rsid w:val="00787060"/>
    <w:rsid w:val="0079136B"/>
    <w:rsid w:val="00791B55"/>
    <w:rsid w:val="00795834"/>
    <w:rsid w:val="007963C8"/>
    <w:rsid w:val="00797A50"/>
    <w:rsid w:val="007A6284"/>
    <w:rsid w:val="007A6A20"/>
    <w:rsid w:val="007B00C4"/>
    <w:rsid w:val="007B09B2"/>
    <w:rsid w:val="007B14A2"/>
    <w:rsid w:val="007B2A08"/>
    <w:rsid w:val="007B5F4D"/>
    <w:rsid w:val="007B6B83"/>
    <w:rsid w:val="007C340E"/>
    <w:rsid w:val="007C7506"/>
    <w:rsid w:val="007C7D48"/>
    <w:rsid w:val="007D3F83"/>
    <w:rsid w:val="007D4C4C"/>
    <w:rsid w:val="007D6D53"/>
    <w:rsid w:val="007E1304"/>
    <w:rsid w:val="007E3933"/>
    <w:rsid w:val="007E5CB2"/>
    <w:rsid w:val="007E72BC"/>
    <w:rsid w:val="007E7531"/>
    <w:rsid w:val="007F2003"/>
    <w:rsid w:val="007F5854"/>
    <w:rsid w:val="007F6FA9"/>
    <w:rsid w:val="007F7610"/>
    <w:rsid w:val="008005BE"/>
    <w:rsid w:val="0080487E"/>
    <w:rsid w:val="00816E86"/>
    <w:rsid w:val="00820620"/>
    <w:rsid w:val="008208A5"/>
    <w:rsid w:val="00820BB1"/>
    <w:rsid w:val="00820D9D"/>
    <w:rsid w:val="0082103D"/>
    <w:rsid w:val="0082191B"/>
    <w:rsid w:val="00821FF0"/>
    <w:rsid w:val="00823EAF"/>
    <w:rsid w:val="008254C4"/>
    <w:rsid w:val="008311BD"/>
    <w:rsid w:val="00831C1E"/>
    <w:rsid w:val="0083221B"/>
    <w:rsid w:val="00835536"/>
    <w:rsid w:val="00841755"/>
    <w:rsid w:val="00842197"/>
    <w:rsid w:val="0084254A"/>
    <w:rsid w:val="00842A92"/>
    <w:rsid w:val="00845627"/>
    <w:rsid w:val="00846BB3"/>
    <w:rsid w:val="008473C9"/>
    <w:rsid w:val="00851D74"/>
    <w:rsid w:val="00854B5D"/>
    <w:rsid w:val="00855299"/>
    <w:rsid w:val="00856025"/>
    <w:rsid w:val="008560B6"/>
    <w:rsid w:val="008608FA"/>
    <w:rsid w:val="0086092A"/>
    <w:rsid w:val="008626C2"/>
    <w:rsid w:val="00871FFB"/>
    <w:rsid w:val="0087562B"/>
    <w:rsid w:val="008763DB"/>
    <w:rsid w:val="00877487"/>
    <w:rsid w:val="00877698"/>
    <w:rsid w:val="00881457"/>
    <w:rsid w:val="00885678"/>
    <w:rsid w:val="00886AD8"/>
    <w:rsid w:val="00890872"/>
    <w:rsid w:val="008A0486"/>
    <w:rsid w:val="008A139E"/>
    <w:rsid w:val="008A7309"/>
    <w:rsid w:val="008B4B91"/>
    <w:rsid w:val="008C30F8"/>
    <w:rsid w:val="008C3531"/>
    <w:rsid w:val="008C579B"/>
    <w:rsid w:val="008D56DE"/>
    <w:rsid w:val="008E10F1"/>
    <w:rsid w:val="008E2896"/>
    <w:rsid w:val="008E4759"/>
    <w:rsid w:val="008E4CF1"/>
    <w:rsid w:val="008E5E0F"/>
    <w:rsid w:val="008F01BF"/>
    <w:rsid w:val="008F166F"/>
    <w:rsid w:val="008F5841"/>
    <w:rsid w:val="00900F80"/>
    <w:rsid w:val="0090326A"/>
    <w:rsid w:val="009047C9"/>
    <w:rsid w:val="0090503A"/>
    <w:rsid w:val="00906F01"/>
    <w:rsid w:val="0091098A"/>
    <w:rsid w:val="009113B4"/>
    <w:rsid w:val="00913CCE"/>
    <w:rsid w:val="00914131"/>
    <w:rsid w:val="00917BCD"/>
    <w:rsid w:val="00920FFB"/>
    <w:rsid w:val="0092490E"/>
    <w:rsid w:val="0092518C"/>
    <w:rsid w:val="00926AA2"/>
    <w:rsid w:val="00926D43"/>
    <w:rsid w:val="00930C90"/>
    <w:rsid w:val="00930CF8"/>
    <w:rsid w:val="00930E92"/>
    <w:rsid w:val="00933777"/>
    <w:rsid w:val="009349B7"/>
    <w:rsid w:val="00945266"/>
    <w:rsid w:val="00946017"/>
    <w:rsid w:val="009469B6"/>
    <w:rsid w:val="009506BB"/>
    <w:rsid w:val="00956664"/>
    <w:rsid w:val="00957DDC"/>
    <w:rsid w:val="009636D1"/>
    <w:rsid w:val="00965688"/>
    <w:rsid w:val="00965955"/>
    <w:rsid w:val="0097205D"/>
    <w:rsid w:val="009728A5"/>
    <w:rsid w:val="009730AB"/>
    <w:rsid w:val="009739CC"/>
    <w:rsid w:val="00973E2C"/>
    <w:rsid w:val="00974E97"/>
    <w:rsid w:val="009767C3"/>
    <w:rsid w:val="0098131A"/>
    <w:rsid w:val="00981DF4"/>
    <w:rsid w:val="0098246C"/>
    <w:rsid w:val="0098348D"/>
    <w:rsid w:val="009921E2"/>
    <w:rsid w:val="0099430A"/>
    <w:rsid w:val="00996931"/>
    <w:rsid w:val="009A2CD0"/>
    <w:rsid w:val="009A6116"/>
    <w:rsid w:val="009B17CB"/>
    <w:rsid w:val="009B3502"/>
    <w:rsid w:val="009C1BAE"/>
    <w:rsid w:val="009C1DD2"/>
    <w:rsid w:val="009C3DB6"/>
    <w:rsid w:val="009C66E4"/>
    <w:rsid w:val="009D25DA"/>
    <w:rsid w:val="009D3873"/>
    <w:rsid w:val="009D44F4"/>
    <w:rsid w:val="009E1473"/>
    <w:rsid w:val="009E25AC"/>
    <w:rsid w:val="009E2887"/>
    <w:rsid w:val="009F4473"/>
    <w:rsid w:val="009F6D69"/>
    <w:rsid w:val="00A01B32"/>
    <w:rsid w:val="00A12128"/>
    <w:rsid w:val="00A1603C"/>
    <w:rsid w:val="00A173FF"/>
    <w:rsid w:val="00A2522A"/>
    <w:rsid w:val="00A27D43"/>
    <w:rsid w:val="00A34604"/>
    <w:rsid w:val="00A36DBA"/>
    <w:rsid w:val="00A372DC"/>
    <w:rsid w:val="00A40964"/>
    <w:rsid w:val="00A41D8A"/>
    <w:rsid w:val="00A421B3"/>
    <w:rsid w:val="00A45264"/>
    <w:rsid w:val="00A52C5B"/>
    <w:rsid w:val="00A54C59"/>
    <w:rsid w:val="00A56E7F"/>
    <w:rsid w:val="00A57F79"/>
    <w:rsid w:val="00A57FAA"/>
    <w:rsid w:val="00A62E44"/>
    <w:rsid w:val="00A66D9A"/>
    <w:rsid w:val="00A73809"/>
    <w:rsid w:val="00A75A57"/>
    <w:rsid w:val="00A75D53"/>
    <w:rsid w:val="00A76465"/>
    <w:rsid w:val="00A81B41"/>
    <w:rsid w:val="00A832AC"/>
    <w:rsid w:val="00A8337C"/>
    <w:rsid w:val="00A84DD5"/>
    <w:rsid w:val="00A87547"/>
    <w:rsid w:val="00A87DF9"/>
    <w:rsid w:val="00A90B1C"/>
    <w:rsid w:val="00A96B81"/>
    <w:rsid w:val="00AB590C"/>
    <w:rsid w:val="00AB633B"/>
    <w:rsid w:val="00AC0EB6"/>
    <w:rsid w:val="00AC13EC"/>
    <w:rsid w:val="00AC5269"/>
    <w:rsid w:val="00AC6006"/>
    <w:rsid w:val="00AD57B3"/>
    <w:rsid w:val="00AD7967"/>
    <w:rsid w:val="00AD7A32"/>
    <w:rsid w:val="00AE1EC1"/>
    <w:rsid w:val="00AE1F0C"/>
    <w:rsid w:val="00AE2D35"/>
    <w:rsid w:val="00AE483A"/>
    <w:rsid w:val="00AE4F20"/>
    <w:rsid w:val="00AE756C"/>
    <w:rsid w:val="00AF12ED"/>
    <w:rsid w:val="00AF1E0B"/>
    <w:rsid w:val="00AF5A50"/>
    <w:rsid w:val="00B00022"/>
    <w:rsid w:val="00B00B40"/>
    <w:rsid w:val="00B045E4"/>
    <w:rsid w:val="00B12E6F"/>
    <w:rsid w:val="00B14D6F"/>
    <w:rsid w:val="00B14EBB"/>
    <w:rsid w:val="00B16E15"/>
    <w:rsid w:val="00B17220"/>
    <w:rsid w:val="00B20F76"/>
    <w:rsid w:val="00B22285"/>
    <w:rsid w:val="00B237E8"/>
    <w:rsid w:val="00B24602"/>
    <w:rsid w:val="00B24880"/>
    <w:rsid w:val="00B315C4"/>
    <w:rsid w:val="00B31A96"/>
    <w:rsid w:val="00B32B38"/>
    <w:rsid w:val="00B35610"/>
    <w:rsid w:val="00B35A55"/>
    <w:rsid w:val="00B35DF9"/>
    <w:rsid w:val="00B37B33"/>
    <w:rsid w:val="00B43FE8"/>
    <w:rsid w:val="00B44355"/>
    <w:rsid w:val="00B468F3"/>
    <w:rsid w:val="00B47840"/>
    <w:rsid w:val="00B479BB"/>
    <w:rsid w:val="00B51FDA"/>
    <w:rsid w:val="00B5367C"/>
    <w:rsid w:val="00B56B0E"/>
    <w:rsid w:val="00B615DC"/>
    <w:rsid w:val="00B669D6"/>
    <w:rsid w:val="00B735BA"/>
    <w:rsid w:val="00B84DF5"/>
    <w:rsid w:val="00B86FFD"/>
    <w:rsid w:val="00BA56E2"/>
    <w:rsid w:val="00BA7C1C"/>
    <w:rsid w:val="00BB142F"/>
    <w:rsid w:val="00BB1F40"/>
    <w:rsid w:val="00BB2610"/>
    <w:rsid w:val="00BB4FFE"/>
    <w:rsid w:val="00BB63ED"/>
    <w:rsid w:val="00BC3243"/>
    <w:rsid w:val="00BC6DE9"/>
    <w:rsid w:val="00BD495A"/>
    <w:rsid w:val="00BE08BE"/>
    <w:rsid w:val="00BE09B5"/>
    <w:rsid w:val="00BE44D2"/>
    <w:rsid w:val="00BF2C70"/>
    <w:rsid w:val="00BF3385"/>
    <w:rsid w:val="00BF67A0"/>
    <w:rsid w:val="00BF6857"/>
    <w:rsid w:val="00C009C0"/>
    <w:rsid w:val="00C03920"/>
    <w:rsid w:val="00C10041"/>
    <w:rsid w:val="00C11F87"/>
    <w:rsid w:val="00C14376"/>
    <w:rsid w:val="00C175FA"/>
    <w:rsid w:val="00C20390"/>
    <w:rsid w:val="00C23195"/>
    <w:rsid w:val="00C32DB0"/>
    <w:rsid w:val="00C3706E"/>
    <w:rsid w:val="00C47BA1"/>
    <w:rsid w:val="00C555FB"/>
    <w:rsid w:val="00C55772"/>
    <w:rsid w:val="00C569BF"/>
    <w:rsid w:val="00C57112"/>
    <w:rsid w:val="00C575A7"/>
    <w:rsid w:val="00C60CD9"/>
    <w:rsid w:val="00C61418"/>
    <w:rsid w:val="00C6210B"/>
    <w:rsid w:val="00C626FC"/>
    <w:rsid w:val="00C66806"/>
    <w:rsid w:val="00C66EAE"/>
    <w:rsid w:val="00C70955"/>
    <w:rsid w:val="00C73438"/>
    <w:rsid w:val="00C7556F"/>
    <w:rsid w:val="00C75930"/>
    <w:rsid w:val="00C775A7"/>
    <w:rsid w:val="00C77957"/>
    <w:rsid w:val="00C80BAE"/>
    <w:rsid w:val="00C8166E"/>
    <w:rsid w:val="00C8401D"/>
    <w:rsid w:val="00C844AB"/>
    <w:rsid w:val="00C84A72"/>
    <w:rsid w:val="00C8625F"/>
    <w:rsid w:val="00C92C15"/>
    <w:rsid w:val="00C92EFA"/>
    <w:rsid w:val="00C94EC9"/>
    <w:rsid w:val="00CA182E"/>
    <w:rsid w:val="00CA21D7"/>
    <w:rsid w:val="00CA6635"/>
    <w:rsid w:val="00CA66A3"/>
    <w:rsid w:val="00CA7F5E"/>
    <w:rsid w:val="00CB072A"/>
    <w:rsid w:val="00CB405F"/>
    <w:rsid w:val="00CB550E"/>
    <w:rsid w:val="00CB6078"/>
    <w:rsid w:val="00CB6E35"/>
    <w:rsid w:val="00CB712B"/>
    <w:rsid w:val="00CC00DE"/>
    <w:rsid w:val="00CC0417"/>
    <w:rsid w:val="00CC2F2D"/>
    <w:rsid w:val="00CC33FC"/>
    <w:rsid w:val="00CC531F"/>
    <w:rsid w:val="00CC6C23"/>
    <w:rsid w:val="00CD50E2"/>
    <w:rsid w:val="00CD6905"/>
    <w:rsid w:val="00CE0A67"/>
    <w:rsid w:val="00CE0E11"/>
    <w:rsid w:val="00CE6F1B"/>
    <w:rsid w:val="00CF0A31"/>
    <w:rsid w:val="00CF1254"/>
    <w:rsid w:val="00CF248D"/>
    <w:rsid w:val="00CF3F19"/>
    <w:rsid w:val="00CF5215"/>
    <w:rsid w:val="00D00C2B"/>
    <w:rsid w:val="00D03CB4"/>
    <w:rsid w:val="00D05BCC"/>
    <w:rsid w:val="00D05BEF"/>
    <w:rsid w:val="00D114E9"/>
    <w:rsid w:val="00D12AAB"/>
    <w:rsid w:val="00D14E01"/>
    <w:rsid w:val="00D21F19"/>
    <w:rsid w:val="00D22910"/>
    <w:rsid w:val="00D237ED"/>
    <w:rsid w:val="00D24C5E"/>
    <w:rsid w:val="00D25A58"/>
    <w:rsid w:val="00D26408"/>
    <w:rsid w:val="00D268EC"/>
    <w:rsid w:val="00D30C88"/>
    <w:rsid w:val="00D310C1"/>
    <w:rsid w:val="00D31437"/>
    <w:rsid w:val="00D31695"/>
    <w:rsid w:val="00D32017"/>
    <w:rsid w:val="00D3326E"/>
    <w:rsid w:val="00D34DA1"/>
    <w:rsid w:val="00D37B76"/>
    <w:rsid w:val="00D44ECB"/>
    <w:rsid w:val="00D4555A"/>
    <w:rsid w:val="00D45CE5"/>
    <w:rsid w:val="00D46327"/>
    <w:rsid w:val="00D52B7B"/>
    <w:rsid w:val="00D54094"/>
    <w:rsid w:val="00D608B4"/>
    <w:rsid w:val="00D654B4"/>
    <w:rsid w:val="00D67D3A"/>
    <w:rsid w:val="00D738C1"/>
    <w:rsid w:val="00D74EE9"/>
    <w:rsid w:val="00D83C5D"/>
    <w:rsid w:val="00D85A3A"/>
    <w:rsid w:val="00D868FD"/>
    <w:rsid w:val="00D93777"/>
    <w:rsid w:val="00D948AC"/>
    <w:rsid w:val="00D97C19"/>
    <w:rsid w:val="00DA3D3B"/>
    <w:rsid w:val="00DA4B8E"/>
    <w:rsid w:val="00DA4C86"/>
    <w:rsid w:val="00DA5E49"/>
    <w:rsid w:val="00DB0EF3"/>
    <w:rsid w:val="00DB3CF4"/>
    <w:rsid w:val="00DC29D7"/>
    <w:rsid w:val="00DC49ED"/>
    <w:rsid w:val="00DC4C86"/>
    <w:rsid w:val="00DD1F27"/>
    <w:rsid w:val="00DD2CFE"/>
    <w:rsid w:val="00DD7769"/>
    <w:rsid w:val="00DD7CF0"/>
    <w:rsid w:val="00DE37B2"/>
    <w:rsid w:val="00DE773F"/>
    <w:rsid w:val="00DF04A6"/>
    <w:rsid w:val="00DF28EC"/>
    <w:rsid w:val="00DF3620"/>
    <w:rsid w:val="00DF6998"/>
    <w:rsid w:val="00E00E88"/>
    <w:rsid w:val="00E014E0"/>
    <w:rsid w:val="00E02704"/>
    <w:rsid w:val="00E2033A"/>
    <w:rsid w:val="00E21335"/>
    <w:rsid w:val="00E2267A"/>
    <w:rsid w:val="00E35F5B"/>
    <w:rsid w:val="00E3715C"/>
    <w:rsid w:val="00E40B78"/>
    <w:rsid w:val="00E41FDF"/>
    <w:rsid w:val="00E4604F"/>
    <w:rsid w:val="00E46B79"/>
    <w:rsid w:val="00E605E0"/>
    <w:rsid w:val="00E71330"/>
    <w:rsid w:val="00E73809"/>
    <w:rsid w:val="00E75C26"/>
    <w:rsid w:val="00E76C18"/>
    <w:rsid w:val="00E803DD"/>
    <w:rsid w:val="00E80C76"/>
    <w:rsid w:val="00E847BE"/>
    <w:rsid w:val="00E8619C"/>
    <w:rsid w:val="00E87DE3"/>
    <w:rsid w:val="00E91FB7"/>
    <w:rsid w:val="00E91FD9"/>
    <w:rsid w:val="00E9231F"/>
    <w:rsid w:val="00E951DB"/>
    <w:rsid w:val="00EA6C57"/>
    <w:rsid w:val="00EA7275"/>
    <w:rsid w:val="00EB17CE"/>
    <w:rsid w:val="00EB1EF4"/>
    <w:rsid w:val="00EB3E9D"/>
    <w:rsid w:val="00EB41B2"/>
    <w:rsid w:val="00EB5A76"/>
    <w:rsid w:val="00EC3E67"/>
    <w:rsid w:val="00ED0FCB"/>
    <w:rsid w:val="00ED283C"/>
    <w:rsid w:val="00ED2F2D"/>
    <w:rsid w:val="00ED7596"/>
    <w:rsid w:val="00EE09F8"/>
    <w:rsid w:val="00EE18AE"/>
    <w:rsid w:val="00EE74A2"/>
    <w:rsid w:val="00EF05FC"/>
    <w:rsid w:val="00EF2E47"/>
    <w:rsid w:val="00EF5D14"/>
    <w:rsid w:val="00EF6517"/>
    <w:rsid w:val="00F02136"/>
    <w:rsid w:val="00F04424"/>
    <w:rsid w:val="00F05830"/>
    <w:rsid w:val="00F07947"/>
    <w:rsid w:val="00F11DAD"/>
    <w:rsid w:val="00F14B44"/>
    <w:rsid w:val="00F1735B"/>
    <w:rsid w:val="00F219AD"/>
    <w:rsid w:val="00F22950"/>
    <w:rsid w:val="00F309C6"/>
    <w:rsid w:val="00F3121B"/>
    <w:rsid w:val="00F419F7"/>
    <w:rsid w:val="00F4206C"/>
    <w:rsid w:val="00F42CED"/>
    <w:rsid w:val="00F43BC1"/>
    <w:rsid w:val="00F464EC"/>
    <w:rsid w:val="00F46925"/>
    <w:rsid w:val="00F46D1E"/>
    <w:rsid w:val="00F47A9A"/>
    <w:rsid w:val="00F47B01"/>
    <w:rsid w:val="00F50FC6"/>
    <w:rsid w:val="00F5204B"/>
    <w:rsid w:val="00F56850"/>
    <w:rsid w:val="00F56D48"/>
    <w:rsid w:val="00F616E1"/>
    <w:rsid w:val="00F62B41"/>
    <w:rsid w:val="00F6374F"/>
    <w:rsid w:val="00F65225"/>
    <w:rsid w:val="00F71B0C"/>
    <w:rsid w:val="00F73D58"/>
    <w:rsid w:val="00F80F95"/>
    <w:rsid w:val="00F82B18"/>
    <w:rsid w:val="00F838B1"/>
    <w:rsid w:val="00F84CB9"/>
    <w:rsid w:val="00F92368"/>
    <w:rsid w:val="00F93057"/>
    <w:rsid w:val="00F93759"/>
    <w:rsid w:val="00FA0421"/>
    <w:rsid w:val="00FA0C22"/>
    <w:rsid w:val="00FA16C7"/>
    <w:rsid w:val="00FA2CC2"/>
    <w:rsid w:val="00FA32DC"/>
    <w:rsid w:val="00FA5059"/>
    <w:rsid w:val="00FA5459"/>
    <w:rsid w:val="00FA5A54"/>
    <w:rsid w:val="00FA6318"/>
    <w:rsid w:val="00FB068A"/>
    <w:rsid w:val="00FB5308"/>
    <w:rsid w:val="00FB6B13"/>
    <w:rsid w:val="00FB6DAB"/>
    <w:rsid w:val="00FB6E98"/>
    <w:rsid w:val="00FB7341"/>
    <w:rsid w:val="00FC162F"/>
    <w:rsid w:val="00FC2C7D"/>
    <w:rsid w:val="00FC3F88"/>
    <w:rsid w:val="00FC467C"/>
    <w:rsid w:val="00FC475D"/>
    <w:rsid w:val="00FC704B"/>
    <w:rsid w:val="00FD4597"/>
    <w:rsid w:val="00FD498A"/>
    <w:rsid w:val="00FD4AB6"/>
    <w:rsid w:val="00FE1C35"/>
    <w:rsid w:val="00FE2C87"/>
    <w:rsid w:val="00FE6954"/>
    <w:rsid w:val="00FF20B6"/>
    <w:rsid w:val="00FF230A"/>
    <w:rsid w:val="00FF4DE4"/>
    <w:rsid w:val="00FF534E"/>
    <w:rsid w:val="00FF5C9A"/>
    <w:rsid w:val="00FF790E"/>
    <w:rsid w:val="00FF7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8" type="connector" idref="#_x0000_s1068"/>
        <o:r id="V:Rule9" type="connector" idref="#_x0000_s1069"/>
        <o:r id="V:Rule10" type="connector" idref="#_x0000_s1067"/>
        <o:r id="V:Rule11" type="connector" idref="#_x0000_s1057"/>
        <o:r id="V:Rule12" type="connector" idref="#_x0000_s1081"/>
        <o:r id="V:Rule13" type="connector" idref="#_x0000_s1076"/>
        <o:r id="V:Rule14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0B"/>
    <w:pPr>
      <w:autoSpaceDE w:val="0"/>
      <w:autoSpaceDN w:val="0"/>
    </w:pPr>
  </w:style>
  <w:style w:type="paragraph" w:styleId="Ttulo1">
    <w:name w:val="heading 1"/>
    <w:basedOn w:val="Normal"/>
    <w:next w:val="Normal"/>
    <w:qFormat/>
    <w:rsid w:val="00C6210B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C6210B"/>
    <w:pPr>
      <w:keepNext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qFormat/>
    <w:rsid w:val="00C6210B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C6210B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C6210B"/>
    <w:pPr>
      <w:keepNext/>
      <w:jc w:val="both"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C6210B"/>
    <w:pPr>
      <w:keepNext/>
      <w:jc w:val="center"/>
      <w:outlineLvl w:val="5"/>
    </w:pPr>
    <w:rPr>
      <w:rFonts w:ascii="Arial" w:hAnsi="Arial"/>
      <w:b/>
      <w:bCs/>
      <w:sz w:val="28"/>
    </w:rPr>
  </w:style>
  <w:style w:type="paragraph" w:styleId="Ttulo7">
    <w:name w:val="heading 7"/>
    <w:basedOn w:val="Normal"/>
    <w:next w:val="Normal"/>
    <w:qFormat/>
    <w:rsid w:val="00C6210B"/>
    <w:pPr>
      <w:keepNext/>
      <w:tabs>
        <w:tab w:val="left" w:pos="709"/>
      </w:tabs>
      <w:ind w:left="720" w:hanging="720"/>
      <w:jc w:val="center"/>
      <w:outlineLvl w:val="6"/>
    </w:pPr>
    <w:rPr>
      <w:bCs/>
    </w:rPr>
  </w:style>
  <w:style w:type="paragraph" w:styleId="Ttulo8">
    <w:name w:val="heading 8"/>
    <w:basedOn w:val="Normal"/>
    <w:next w:val="Normal"/>
    <w:qFormat/>
    <w:rsid w:val="00C6210B"/>
    <w:pPr>
      <w:keepNext/>
      <w:tabs>
        <w:tab w:val="left" w:pos="4536"/>
      </w:tabs>
      <w:ind w:left="426"/>
      <w:outlineLvl w:val="7"/>
    </w:pPr>
    <w:rPr>
      <w:lang w:val="en-US"/>
    </w:rPr>
  </w:style>
  <w:style w:type="paragraph" w:styleId="Ttulo9">
    <w:name w:val="heading 9"/>
    <w:basedOn w:val="Normal"/>
    <w:next w:val="Normal"/>
    <w:qFormat/>
    <w:rsid w:val="00C6210B"/>
    <w:pPr>
      <w:keepNext/>
      <w:tabs>
        <w:tab w:val="left" w:pos="709"/>
      </w:tabs>
      <w:ind w:left="350" w:hanging="350"/>
      <w:jc w:val="center"/>
      <w:outlineLvl w:val="8"/>
    </w:pPr>
    <w:rPr>
      <w:b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6210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6210B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C6210B"/>
  </w:style>
  <w:style w:type="paragraph" w:styleId="Recuodecorpodetexto2">
    <w:name w:val="Body Text Indent 2"/>
    <w:basedOn w:val="Normal"/>
    <w:rsid w:val="00C6210B"/>
    <w:pPr>
      <w:tabs>
        <w:tab w:val="left" w:pos="567"/>
        <w:tab w:val="left" w:pos="4111"/>
      </w:tabs>
      <w:ind w:left="4111" w:hanging="4111"/>
      <w:jc w:val="both"/>
    </w:pPr>
    <w:rPr>
      <w:rFonts w:ascii="Arial" w:hAnsi="Arial"/>
      <w:sz w:val="22"/>
    </w:rPr>
  </w:style>
  <w:style w:type="paragraph" w:styleId="Corpodetexto">
    <w:name w:val="Body Text"/>
    <w:basedOn w:val="Normal"/>
    <w:rsid w:val="00C6210B"/>
    <w:pPr>
      <w:tabs>
        <w:tab w:val="left" w:pos="851"/>
      </w:tabs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rsid w:val="00C6210B"/>
    <w:pPr>
      <w:tabs>
        <w:tab w:val="left" w:pos="1985"/>
      </w:tabs>
      <w:ind w:left="1985" w:hanging="2269"/>
      <w:jc w:val="both"/>
    </w:pPr>
  </w:style>
  <w:style w:type="paragraph" w:styleId="Corpodetexto3">
    <w:name w:val="Body Text 3"/>
    <w:basedOn w:val="Normal"/>
    <w:rsid w:val="00C6210B"/>
    <w:pPr>
      <w:tabs>
        <w:tab w:val="left" w:pos="709"/>
      </w:tabs>
      <w:jc w:val="center"/>
    </w:pPr>
    <w:rPr>
      <w:b/>
    </w:rPr>
  </w:style>
  <w:style w:type="character" w:styleId="Hyperlink">
    <w:name w:val="Hyperlink"/>
    <w:basedOn w:val="Fontepargpadro"/>
    <w:rsid w:val="00C6210B"/>
    <w:rPr>
      <w:color w:val="0000FF"/>
      <w:u w:val="single"/>
    </w:rPr>
  </w:style>
  <w:style w:type="paragraph" w:styleId="Corpodetexto2">
    <w:name w:val="Body Text 2"/>
    <w:basedOn w:val="Normal"/>
    <w:rsid w:val="00C6210B"/>
    <w:pPr>
      <w:jc w:val="both"/>
    </w:pPr>
    <w:rPr>
      <w:rFonts w:ascii="Arial" w:hAnsi="Arial"/>
      <w:szCs w:val="23"/>
    </w:rPr>
  </w:style>
  <w:style w:type="paragraph" w:styleId="Commarcadores3">
    <w:name w:val="List Bullet 3"/>
    <w:basedOn w:val="Normal"/>
    <w:autoRedefine/>
    <w:rsid w:val="00C6210B"/>
    <w:pPr>
      <w:spacing w:before="120"/>
      <w:ind w:left="425" w:hanging="425"/>
      <w:jc w:val="both"/>
    </w:pPr>
    <w:rPr>
      <w:sz w:val="28"/>
    </w:rPr>
  </w:style>
  <w:style w:type="paragraph" w:styleId="Ttulo">
    <w:name w:val="Title"/>
    <w:basedOn w:val="Normal"/>
    <w:qFormat/>
    <w:rsid w:val="00C6210B"/>
    <w:pPr>
      <w:jc w:val="center"/>
    </w:pPr>
    <w:rPr>
      <w:rFonts w:ascii="Arial" w:hAnsi="Arial" w:cs="Arial"/>
      <w:b/>
    </w:rPr>
  </w:style>
  <w:style w:type="character" w:styleId="HiperlinkVisitado">
    <w:name w:val="FollowedHyperlink"/>
    <w:basedOn w:val="Fontepargpadro"/>
    <w:rsid w:val="00C6210B"/>
    <w:rPr>
      <w:color w:val="800080"/>
      <w:u w:val="single"/>
    </w:rPr>
  </w:style>
  <w:style w:type="paragraph" w:customStyle="1" w:styleId="xl24">
    <w:name w:val="xl24"/>
    <w:basedOn w:val="Normal"/>
    <w:rsid w:val="00C6210B"/>
    <w:pPr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25">
    <w:name w:val="xl25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26">
    <w:name w:val="xl26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27">
    <w:name w:val="xl27"/>
    <w:basedOn w:val="Normal"/>
    <w:rsid w:val="00C6210B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Cs w:val="24"/>
    </w:rPr>
  </w:style>
  <w:style w:type="paragraph" w:customStyle="1" w:styleId="xl28">
    <w:name w:val="xl28"/>
    <w:basedOn w:val="Normal"/>
    <w:rsid w:val="00C6210B"/>
    <w:pPr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29">
    <w:name w:val="xl29"/>
    <w:basedOn w:val="Normal"/>
    <w:rsid w:val="00C6210B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30">
    <w:name w:val="xl30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szCs w:val="24"/>
    </w:rPr>
  </w:style>
  <w:style w:type="paragraph" w:customStyle="1" w:styleId="xl31">
    <w:name w:val="xl31"/>
    <w:basedOn w:val="Normal"/>
    <w:rsid w:val="00C6210B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Cs w:val="24"/>
    </w:rPr>
  </w:style>
  <w:style w:type="paragraph" w:customStyle="1" w:styleId="xl32">
    <w:name w:val="xl32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33">
    <w:name w:val="xl33"/>
    <w:basedOn w:val="Normal"/>
    <w:rsid w:val="00C6210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34">
    <w:name w:val="xl34"/>
    <w:basedOn w:val="Normal"/>
    <w:rsid w:val="00C621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35">
    <w:name w:val="xl35"/>
    <w:basedOn w:val="Normal"/>
    <w:rsid w:val="00C621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36">
    <w:name w:val="xl36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37">
    <w:name w:val="xl37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38">
    <w:name w:val="xl38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39">
    <w:name w:val="xl39"/>
    <w:basedOn w:val="Normal"/>
    <w:rsid w:val="00C6210B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40">
    <w:name w:val="xl40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FFFFFF"/>
      <w:szCs w:val="24"/>
    </w:rPr>
  </w:style>
  <w:style w:type="paragraph" w:customStyle="1" w:styleId="xl41">
    <w:name w:val="xl41"/>
    <w:basedOn w:val="Normal"/>
    <w:rsid w:val="00C6210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</w:rPr>
  </w:style>
  <w:style w:type="paragraph" w:customStyle="1" w:styleId="xl42">
    <w:name w:val="xl42"/>
    <w:basedOn w:val="Normal"/>
    <w:rsid w:val="00C6210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Cs w:val="24"/>
    </w:rPr>
  </w:style>
  <w:style w:type="paragraph" w:customStyle="1" w:styleId="xl43">
    <w:name w:val="xl43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Cs w:val="24"/>
      <w:u w:val="single"/>
    </w:rPr>
  </w:style>
  <w:style w:type="paragraph" w:customStyle="1" w:styleId="xl44">
    <w:name w:val="xl44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45">
    <w:name w:val="xl45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</w:rPr>
  </w:style>
  <w:style w:type="paragraph" w:customStyle="1" w:styleId="xl46">
    <w:name w:val="xl46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47">
    <w:name w:val="xl47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Cs w:val="24"/>
    </w:rPr>
  </w:style>
  <w:style w:type="paragraph" w:customStyle="1" w:styleId="xl48">
    <w:name w:val="xl48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</w:rPr>
  </w:style>
  <w:style w:type="paragraph" w:customStyle="1" w:styleId="xl49">
    <w:name w:val="xl49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</w:rPr>
  </w:style>
  <w:style w:type="paragraph" w:customStyle="1" w:styleId="xl50">
    <w:name w:val="xl50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51">
    <w:name w:val="xl51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52">
    <w:name w:val="xl52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53">
    <w:name w:val="xl53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Cs w:val="24"/>
      <w:u w:val="single"/>
    </w:rPr>
  </w:style>
  <w:style w:type="paragraph" w:customStyle="1" w:styleId="xl54">
    <w:name w:val="xl54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55">
    <w:name w:val="xl55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Cs w:val="24"/>
    </w:rPr>
  </w:style>
  <w:style w:type="paragraph" w:customStyle="1" w:styleId="xl56">
    <w:name w:val="xl56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Cs w:val="24"/>
    </w:rPr>
  </w:style>
  <w:style w:type="paragraph" w:customStyle="1" w:styleId="xl57">
    <w:name w:val="xl57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</w:rPr>
  </w:style>
  <w:style w:type="paragraph" w:customStyle="1" w:styleId="xl58">
    <w:name w:val="xl58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</w:rPr>
  </w:style>
  <w:style w:type="paragraph" w:customStyle="1" w:styleId="xl59">
    <w:name w:val="xl59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60">
    <w:name w:val="xl60"/>
    <w:basedOn w:val="Normal"/>
    <w:rsid w:val="00C621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</w:rPr>
  </w:style>
  <w:style w:type="paragraph" w:customStyle="1" w:styleId="xl61">
    <w:name w:val="xl61"/>
    <w:basedOn w:val="Normal"/>
    <w:rsid w:val="00C6210B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62">
    <w:name w:val="xl62"/>
    <w:basedOn w:val="Normal"/>
    <w:rsid w:val="00C621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Cs w:val="24"/>
    </w:rPr>
  </w:style>
  <w:style w:type="paragraph" w:customStyle="1" w:styleId="xl63">
    <w:name w:val="xl63"/>
    <w:basedOn w:val="Normal"/>
    <w:rsid w:val="00C6210B"/>
    <w:pPr>
      <w:shd w:val="pct25" w:color="C0C0C0" w:fill="auto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8"/>
      <w:szCs w:val="28"/>
    </w:rPr>
  </w:style>
  <w:style w:type="paragraph" w:styleId="Legenda">
    <w:name w:val="caption"/>
    <w:basedOn w:val="Normal"/>
    <w:next w:val="Normal"/>
    <w:qFormat/>
    <w:rsid w:val="00C6210B"/>
    <w:pPr>
      <w:tabs>
        <w:tab w:val="left" w:pos="709"/>
      </w:tabs>
      <w:ind w:left="350" w:hanging="350"/>
      <w:jc w:val="center"/>
    </w:pPr>
    <w:rPr>
      <w:b/>
      <w:sz w:val="32"/>
      <w:szCs w:val="23"/>
    </w:rPr>
  </w:style>
  <w:style w:type="character" w:styleId="Nmerodepgina">
    <w:name w:val="page number"/>
    <w:basedOn w:val="Fontepargpadro"/>
    <w:rsid w:val="00C6210B"/>
  </w:style>
  <w:style w:type="table" w:styleId="Tabelacomgrade">
    <w:name w:val="Table Grid"/>
    <w:basedOn w:val="Tabelanormal"/>
    <w:rsid w:val="003E4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237E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E6954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7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7A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957DDC"/>
  </w:style>
  <w:style w:type="paragraph" w:customStyle="1" w:styleId="Corpodetexto21">
    <w:name w:val="Corpo de texto 21"/>
    <w:basedOn w:val="Normal"/>
    <w:rsid w:val="002B42AD"/>
    <w:pPr>
      <w:autoSpaceDE/>
      <w:autoSpaceDN/>
      <w:jc w:val="both"/>
    </w:pPr>
    <w:rPr>
      <w:rFonts w:ascii="Arial" w:hAnsi="Arial"/>
      <w:sz w:val="22"/>
      <w:lang w:val="en-GB" w:eastAsia="en-US"/>
    </w:rPr>
  </w:style>
  <w:style w:type="table" w:styleId="TabeladaWeb2">
    <w:name w:val="Table Web 2"/>
    <w:basedOn w:val="Tabelanormal"/>
    <w:rsid w:val="00593D67"/>
    <w:pPr>
      <w:autoSpaceDE w:val="0"/>
      <w:autoSpaceDN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rsid w:val="00945266"/>
    <w:pPr>
      <w:autoSpaceDE w:val="0"/>
      <w:autoSpaceDN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rte">
    <w:name w:val="Strong"/>
    <w:basedOn w:val="Fontepargpadro"/>
    <w:uiPriority w:val="22"/>
    <w:qFormat/>
    <w:rsid w:val="00650E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53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Risoterm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BC448-D7B1-4A7F-BF83-CDD6B607E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Risoterm</Template>
  <TotalTime>72</TotalTime>
  <Pages>1</Pages>
  <Words>1078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PQ - 4.2</vt:lpstr>
    </vt:vector>
  </TitlesOfParts>
  <Company>RISOTERM</Company>
  <LinksUpToDate>false</LinksUpToDate>
  <CharactersWithSpaces>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PQ - 4.2</dc:title>
  <dc:subject>ISO 9000</dc:subject>
  <dc:creator>LEONARDO</dc:creator>
  <cp:lastModifiedBy>HP</cp:lastModifiedBy>
  <cp:revision>7</cp:revision>
  <cp:lastPrinted>2014-08-26T17:19:00Z</cp:lastPrinted>
  <dcterms:created xsi:type="dcterms:W3CDTF">2014-10-13T12:36:00Z</dcterms:created>
  <dcterms:modified xsi:type="dcterms:W3CDTF">2014-10-13T13:49:00Z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